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59B" w:rsidRDefault="00E0359B" w:rsidP="00463064">
      <w:pPr>
        <w:pStyle w:val="Heading1"/>
      </w:pPr>
    </w:p>
    <w:p w:rsidR="00A064C7" w:rsidRPr="00463064" w:rsidRDefault="007351D5" w:rsidP="00463064">
      <w:pPr>
        <w:pStyle w:val="Heading1"/>
      </w:pPr>
      <w:r>
        <w:t>chal</w:t>
      </w:r>
      <w:r w:rsidR="00CE652E">
        <w:t>lenging guest interactions</w:t>
      </w:r>
    </w:p>
    <w:p w:rsidR="00A064C7" w:rsidRDefault="007351D5" w:rsidP="00463064">
      <w:pPr>
        <w:pStyle w:val="Heading2"/>
      </w:pPr>
      <w:r>
        <w:t xml:space="preserve">Best Practices for Preparing </w:t>
      </w:r>
      <w:r w:rsidRPr="00E60737">
        <w:t>an</w:t>
      </w:r>
      <w:r>
        <w:t xml:space="preserve">d Responding </w:t>
      </w:r>
    </w:p>
    <w:p w:rsidR="004E3EB3" w:rsidRPr="004E3EB3" w:rsidRDefault="004E3EB3" w:rsidP="004E3EB3"/>
    <w:p w:rsidR="00A064C7" w:rsidRPr="00463064" w:rsidRDefault="007351D5" w:rsidP="00463064">
      <w:pPr>
        <w:pStyle w:val="Heading3"/>
      </w:pPr>
      <w:r>
        <w:t>Introduction</w:t>
      </w:r>
    </w:p>
    <w:p w:rsidR="00DB21A5" w:rsidRDefault="007A47CB" w:rsidP="00DB21A5">
      <w:pPr>
        <w:pStyle w:val="BodyCopy"/>
      </w:pPr>
      <w:r>
        <w:t xml:space="preserve">These printable resources are for you to </w:t>
      </w:r>
      <w:r w:rsidR="0089662D">
        <w:t>customize</w:t>
      </w:r>
      <w:r>
        <w:t xml:space="preserve"> and adapt to fit your unique workplace. There are manager and worker specific checklists that will assist you in preparing for and responding to challenging guest interactions. </w:t>
      </w:r>
    </w:p>
    <w:p w:rsidR="00DB21A5" w:rsidRDefault="00DB21A5" w:rsidP="00DB21A5">
      <w:pPr>
        <w:pStyle w:val="BodyCopy"/>
      </w:pPr>
    </w:p>
    <w:p w:rsidR="00DB21A5" w:rsidRDefault="0089662D" w:rsidP="00DB21A5">
      <w:pPr>
        <w:pStyle w:val="BodyCopy"/>
      </w:pPr>
      <w:r>
        <w:t>We have created the resources</w:t>
      </w:r>
      <w:r w:rsidR="00DB21A5">
        <w:t xml:space="preserve"> in </w:t>
      </w:r>
      <w:r>
        <w:t xml:space="preserve">a </w:t>
      </w:r>
      <w:r w:rsidR="00DB21A5">
        <w:t xml:space="preserve">word document format </w:t>
      </w:r>
      <w:r>
        <w:t>so</w:t>
      </w:r>
      <w:r w:rsidR="00DB21A5">
        <w:t xml:space="preserve"> you </w:t>
      </w:r>
      <w:r>
        <w:t>can</w:t>
      </w:r>
      <w:r w:rsidR="00DB21A5">
        <w:t xml:space="preserve"> make edits as you see fit. For example, you can use as is, add site specific information, or even delete sections that don’t apply to your workplace. Where there is </w:t>
      </w:r>
      <w:r w:rsidR="00DB21A5" w:rsidRPr="00DB21A5">
        <w:rPr>
          <w:i/>
          <w:color w:val="FF0000"/>
        </w:rPr>
        <w:t>&lt;red italicized content&gt;</w:t>
      </w:r>
      <w:r w:rsidR="00DB21A5" w:rsidRPr="00DB21A5">
        <w:rPr>
          <w:color w:val="FF0000"/>
        </w:rPr>
        <w:t xml:space="preserve"> </w:t>
      </w:r>
      <w:r w:rsidR="00DB21A5">
        <w:t>on the checklists, please input your workplace specifics</w:t>
      </w:r>
      <w:r>
        <w:t>. A</w:t>
      </w:r>
      <w:r w:rsidR="004A3602">
        <w:t xml:space="preserve">t the bottom of each checklist </w:t>
      </w:r>
      <w:r>
        <w:t xml:space="preserve">is space </w:t>
      </w:r>
      <w:r w:rsidR="004A3602">
        <w:t xml:space="preserve">for you to add any </w:t>
      </w:r>
      <w:r w:rsidR="005A05E7">
        <w:t xml:space="preserve">additional </w:t>
      </w:r>
      <w:r w:rsidR="004A3602">
        <w:t xml:space="preserve">information </w:t>
      </w:r>
      <w:r w:rsidR="005A05E7">
        <w:t>as</w:t>
      </w:r>
      <w:r w:rsidR="004A3602">
        <w:t xml:space="preserve"> needed. </w:t>
      </w:r>
    </w:p>
    <w:p w:rsidR="00284617" w:rsidRDefault="00284617" w:rsidP="00DB21A5">
      <w:pPr>
        <w:pStyle w:val="BodyCopy"/>
      </w:pPr>
    </w:p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88"/>
        <w:gridCol w:w="2160"/>
        <w:gridCol w:w="4500"/>
      </w:tblGrid>
      <w:tr w:rsidR="00285F56" w:rsidRPr="00660644" w:rsidTr="00AA1A07">
        <w:tc>
          <w:tcPr>
            <w:tcW w:w="2988" w:type="dxa"/>
            <w:shd w:val="clear" w:color="auto" w:fill="A8E2BA"/>
          </w:tcPr>
          <w:p w:rsidR="007A47CB" w:rsidRPr="00463064" w:rsidRDefault="007A47CB" w:rsidP="00463064">
            <w:pPr>
              <w:pStyle w:val="TableHeader"/>
            </w:pPr>
            <w:r>
              <w:t>Checklists</w:t>
            </w:r>
          </w:p>
        </w:tc>
        <w:tc>
          <w:tcPr>
            <w:tcW w:w="2160" w:type="dxa"/>
            <w:shd w:val="clear" w:color="auto" w:fill="A8E2BA"/>
          </w:tcPr>
          <w:p w:rsidR="007A47CB" w:rsidRPr="00660644" w:rsidRDefault="007A47CB" w:rsidP="00463064">
            <w:pPr>
              <w:pStyle w:val="TableHeader"/>
            </w:pPr>
            <w:r>
              <w:t>Intended Audience</w:t>
            </w:r>
          </w:p>
        </w:tc>
        <w:tc>
          <w:tcPr>
            <w:tcW w:w="4500" w:type="dxa"/>
            <w:shd w:val="clear" w:color="auto" w:fill="A8E2BA"/>
          </w:tcPr>
          <w:p w:rsidR="007A47CB" w:rsidRPr="00660644" w:rsidRDefault="00AA1A07" w:rsidP="00463064">
            <w:pPr>
              <w:pStyle w:val="TableHeader"/>
            </w:pPr>
            <w:r>
              <w:t>Intended Use</w:t>
            </w:r>
          </w:p>
        </w:tc>
      </w:tr>
      <w:tr w:rsidR="007A47CB" w:rsidRPr="00660644" w:rsidTr="00AA1A07">
        <w:tc>
          <w:tcPr>
            <w:tcW w:w="2988" w:type="dxa"/>
          </w:tcPr>
          <w:p w:rsidR="007A47CB" w:rsidRPr="00463064" w:rsidRDefault="007A47CB" w:rsidP="00463064">
            <w:pPr>
              <w:pStyle w:val="TableContent"/>
            </w:pPr>
            <w:r>
              <w:t xml:space="preserve">Prevention Tasks </w:t>
            </w:r>
          </w:p>
        </w:tc>
        <w:tc>
          <w:tcPr>
            <w:tcW w:w="2160" w:type="dxa"/>
          </w:tcPr>
          <w:p w:rsidR="00E0010C" w:rsidRPr="00CC6EB6" w:rsidRDefault="00285F56" w:rsidP="00463064">
            <w:pPr>
              <w:pStyle w:val="TableContent"/>
            </w:pPr>
            <w:r>
              <w:t>Employers</w:t>
            </w:r>
            <w:r w:rsidR="00E0010C">
              <w:br/>
              <w:t>Managers</w:t>
            </w:r>
          </w:p>
        </w:tc>
        <w:tc>
          <w:tcPr>
            <w:tcW w:w="4500" w:type="dxa"/>
          </w:tcPr>
          <w:p w:rsidR="007A47CB" w:rsidRPr="00660644" w:rsidRDefault="00285F56" w:rsidP="00463064">
            <w:pPr>
              <w:pStyle w:val="TableContent"/>
            </w:pPr>
            <w:r>
              <w:t>U</w:t>
            </w:r>
            <w:r w:rsidR="00AA1A07">
              <w:t>se this checklist to ensure you are providing a safe and healthy workplace for your staff by executing your due diligence.</w:t>
            </w:r>
          </w:p>
        </w:tc>
      </w:tr>
      <w:tr w:rsidR="007A47CB" w:rsidRPr="00660644" w:rsidTr="00AA1A07">
        <w:tc>
          <w:tcPr>
            <w:tcW w:w="2988" w:type="dxa"/>
          </w:tcPr>
          <w:p w:rsidR="007A47CB" w:rsidRDefault="007A47CB" w:rsidP="00463064">
            <w:pPr>
              <w:pStyle w:val="TableContent"/>
            </w:pPr>
            <w:r>
              <w:t>Orientation Training</w:t>
            </w:r>
          </w:p>
        </w:tc>
        <w:tc>
          <w:tcPr>
            <w:tcW w:w="2160" w:type="dxa"/>
          </w:tcPr>
          <w:p w:rsidR="007A47CB" w:rsidRPr="00CC6EB6" w:rsidRDefault="00AA1A07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:rsidR="007A47CB" w:rsidRPr="00660644" w:rsidRDefault="00AA1A07" w:rsidP="00463064">
            <w:pPr>
              <w:pStyle w:val="TableContent"/>
            </w:pPr>
            <w:r>
              <w:t xml:space="preserve">When hiring new staff, use this checklist to ensure that all appropriate training </w:t>
            </w:r>
            <w:r w:rsidR="0089662D">
              <w:t>topics are covered in the onboarding process for</w:t>
            </w:r>
            <w:r>
              <w:t xml:space="preserve"> new </w:t>
            </w:r>
            <w:r w:rsidR="004E3EB3">
              <w:t xml:space="preserve">and returning </w:t>
            </w:r>
            <w:r>
              <w:t xml:space="preserve">workers. </w:t>
            </w:r>
          </w:p>
        </w:tc>
      </w:tr>
      <w:tr w:rsidR="007A47CB" w:rsidRPr="00660644" w:rsidTr="00AA1A07">
        <w:tc>
          <w:tcPr>
            <w:tcW w:w="2988" w:type="dxa"/>
          </w:tcPr>
          <w:p w:rsidR="007A47CB" w:rsidRDefault="007A47CB" w:rsidP="00463064">
            <w:pPr>
              <w:pStyle w:val="TableContent"/>
            </w:pPr>
            <w:r>
              <w:t>Refresher Training</w:t>
            </w:r>
          </w:p>
        </w:tc>
        <w:tc>
          <w:tcPr>
            <w:tcW w:w="2160" w:type="dxa"/>
          </w:tcPr>
          <w:p w:rsidR="007A47CB" w:rsidRPr="00CC6EB6" w:rsidRDefault="00AA1A07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:rsidR="007A47CB" w:rsidRPr="00660644" w:rsidRDefault="00285F56" w:rsidP="00463064">
            <w:pPr>
              <w:pStyle w:val="TableContent"/>
            </w:pPr>
            <w:r>
              <w:t>U</w:t>
            </w:r>
            <w:r w:rsidR="00AA1A07">
              <w:t xml:space="preserve">se this checklist to refresh worker understanding and practice </w:t>
            </w:r>
            <w:r w:rsidR="0089662D">
              <w:t xml:space="preserve">application of </w:t>
            </w:r>
            <w:r w:rsidR="00AA1A07">
              <w:t xml:space="preserve">skills. This will allow workers to solidify understanding and grow confidence </w:t>
            </w:r>
            <w:r w:rsidR="004E3EB3">
              <w:t>in responding to</w:t>
            </w:r>
            <w:r w:rsidR="00AA1A07">
              <w:t xml:space="preserve"> </w:t>
            </w:r>
            <w:r w:rsidR="001357DE">
              <w:t>challenging guest interactions</w:t>
            </w:r>
            <w:r w:rsidR="00AA1A07">
              <w:t xml:space="preserve">.  </w:t>
            </w:r>
          </w:p>
        </w:tc>
      </w:tr>
      <w:tr w:rsidR="007A47CB" w:rsidRPr="00660644" w:rsidTr="00AA1A07">
        <w:tc>
          <w:tcPr>
            <w:tcW w:w="2988" w:type="dxa"/>
          </w:tcPr>
          <w:p w:rsidR="007A47CB" w:rsidRDefault="007A47CB" w:rsidP="00463064">
            <w:pPr>
              <w:pStyle w:val="TableContent"/>
            </w:pPr>
            <w:r>
              <w:t>De-escalation Techniques</w:t>
            </w:r>
          </w:p>
        </w:tc>
        <w:tc>
          <w:tcPr>
            <w:tcW w:w="2160" w:type="dxa"/>
          </w:tcPr>
          <w:p w:rsidR="007A47CB" w:rsidRPr="00CC6EB6" w:rsidRDefault="00285F56" w:rsidP="00463064">
            <w:pPr>
              <w:pStyle w:val="TableContent"/>
            </w:pPr>
            <w:r>
              <w:t>Managers</w:t>
            </w:r>
            <w:r>
              <w:br/>
              <w:t>Supervisors</w:t>
            </w:r>
            <w:r>
              <w:br/>
              <w:t>W</w:t>
            </w:r>
            <w:r w:rsidR="007A47CB" w:rsidRPr="00CC6EB6">
              <w:t>orkers</w:t>
            </w:r>
          </w:p>
        </w:tc>
        <w:tc>
          <w:tcPr>
            <w:tcW w:w="4500" w:type="dxa"/>
          </w:tcPr>
          <w:p w:rsidR="007A47CB" w:rsidRPr="00660644" w:rsidRDefault="00285F56" w:rsidP="00463064">
            <w:pPr>
              <w:pStyle w:val="TableContent"/>
            </w:pPr>
            <w:r>
              <w:t>P</w:t>
            </w:r>
            <w:r w:rsidR="001357DE">
              <w:t>rint, cut out</w:t>
            </w:r>
            <w:r w:rsidR="00DB21A5">
              <w:t>,</w:t>
            </w:r>
            <w:r w:rsidR="001357DE">
              <w:t xml:space="preserve"> and laminate this checklist</w:t>
            </w:r>
            <w:r w:rsidR="008E0D93">
              <w:t xml:space="preserve">. It can be used for training as well as </w:t>
            </w:r>
            <w:r w:rsidR="0089662D">
              <w:t>a practical handout for</w:t>
            </w:r>
            <w:r w:rsidR="00DB21A5">
              <w:t xml:space="preserve"> quick reference on the go.</w:t>
            </w:r>
          </w:p>
        </w:tc>
      </w:tr>
      <w:tr w:rsidR="007A47CB" w:rsidRPr="00660644" w:rsidTr="00AA1A07">
        <w:tc>
          <w:tcPr>
            <w:tcW w:w="2988" w:type="dxa"/>
          </w:tcPr>
          <w:p w:rsidR="007A47CB" w:rsidRPr="00660644" w:rsidRDefault="007A47CB" w:rsidP="00463064">
            <w:pPr>
              <w:pStyle w:val="TableContent"/>
            </w:pPr>
            <w:r>
              <w:t>Incident Response</w:t>
            </w:r>
          </w:p>
        </w:tc>
        <w:tc>
          <w:tcPr>
            <w:tcW w:w="2160" w:type="dxa"/>
          </w:tcPr>
          <w:p w:rsidR="007A47CB" w:rsidRPr="00CC6EB6" w:rsidRDefault="007A47CB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:rsidR="007A47CB" w:rsidRPr="00660644" w:rsidRDefault="00285F56" w:rsidP="00463064">
            <w:pPr>
              <w:pStyle w:val="TableContent"/>
            </w:pPr>
            <w:r>
              <w:t>P</w:t>
            </w:r>
            <w:r w:rsidR="0089662D">
              <w:t>rint, cut out, and laminate this checklist. It can be used for training as well as a practical handout</w:t>
            </w:r>
            <w:r>
              <w:t xml:space="preserve"> fo</w:t>
            </w:r>
            <w:r w:rsidR="0089662D">
              <w:t>r quick reference on the go.</w:t>
            </w:r>
          </w:p>
        </w:tc>
      </w:tr>
    </w:tbl>
    <w:p w:rsidR="00284617" w:rsidRDefault="00284617" w:rsidP="00284617">
      <w:pPr>
        <w:pStyle w:val="BodyCopy"/>
      </w:pPr>
    </w:p>
    <w:p w:rsidR="00284617" w:rsidRDefault="00284617" w:rsidP="00284617">
      <w:pPr>
        <w:pStyle w:val="BodyCopy"/>
      </w:pPr>
      <w:r>
        <w:t xml:space="preserve">WorkSafeBC </w:t>
      </w:r>
      <w:hyperlink r:id="rId8" w:anchor="SectionNumber:4.27" w:history="1">
        <w:r w:rsidRPr="00284617">
          <w:rPr>
            <w:rStyle w:val="Hyperlink"/>
            <w:color w:val="27B57A"/>
          </w:rPr>
          <w:t>OHS Regulation 4.27-31</w:t>
        </w:r>
      </w:hyperlink>
      <w:r>
        <w:t xml:space="preserve"> explains the lawful requirements of prevention and response to violence in the workplace that employers must fulfill including risk assessments, policies and procedures, staff training, and incident response.  </w:t>
      </w:r>
      <w:bookmarkStart w:id="0" w:name="_GoBack"/>
      <w:bookmarkEnd w:id="0"/>
    </w:p>
    <w:p w:rsidR="00017B8D" w:rsidRPr="00DB21A5" w:rsidRDefault="00017B8D">
      <w:pPr>
        <w:rPr>
          <w:rFonts w:ascii="Arial" w:hAnsi="Arial" w:cs="Arial"/>
          <w:sz w:val="22"/>
          <w:szCs w:val="22"/>
        </w:rPr>
      </w:pPr>
    </w:p>
    <w:p w:rsidR="004139ED" w:rsidRDefault="00DB21A5" w:rsidP="004139ED">
      <w:r w:rsidRPr="00DB21A5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 xml:space="preserve">further assistance regarding this topic, please reach out to go2HR’s Industry Health and Safety </w:t>
      </w:r>
      <w:r w:rsidR="00E60737">
        <w:rPr>
          <w:rFonts w:ascii="Arial" w:hAnsi="Arial" w:cs="Arial"/>
          <w:sz w:val="22"/>
          <w:szCs w:val="22"/>
        </w:rPr>
        <w:t xml:space="preserve">team at 604-633-9787 or </w:t>
      </w:r>
      <w:hyperlink r:id="rId9" w:history="1">
        <w:r w:rsidR="00E60737" w:rsidRPr="00E60737">
          <w:rPr>
            <w:rStyle w:val="Hyperlink"/>
            <w:rFonts w:ascii="Arial" w:hAnsi="Arial" w:cs="Arial"/>
            <w:color w:val="27B57A"/>
            <w:sz w:val="22"/>
            <w:szCs w:val="22"/>
          </w:rPr>
          <w:t>safety@go2hr.ca</w:t>
        </w:r>
      </w:hyperlink>
      <w:r w:rsidR="00E60737">
        <w:rPr>
          <w:rFonts w:ascii="Arial" w:hAnsi="Arial" w:cs="Arial"/>
          <w:sz w:val="22"/>
          <w:szCs w:val="22"/>
        </w:rPr>
        <w:t xml:space="preserve">. </w:t>
      </w:r>
      <w:r w:rsidR="004139ED">
        <w:br w:type="page"/>
      </w:r>
    </w:p>
    <w:p w:rsidR="00955332" w:rsidRDefault="00955332" w:rsidP="00F46F35">
      <w:pPr>
        <w:pStyle w:val="Heading2"/>
      </w:pPr>
      <w:r>
        <w:lastRenderedPageBreak/>
        <w:t xml:space="preserve">Prevention </w:t>
      </w:r>
      <w:r w:rsidR="00F46F35" w:rsidRPr="00044991">
        <w:t>T</w:t>
      </w:r>
      <w:r w:rsidRPr="00044991">
        <w:t>asks</w:t>
      </w:r>
    </w:p>
    <w:p w:rsidR="004139ED" w:rsidRPr="00463064" w:rsidRDefault="004139ED" w:rsidP="00F46F35">
      <w:pPr>
        <w:pStyle w:val="BodyCopy"/>
      </w:pPr>
      <w:r>
        <w:t xml:space="preserve">Intended Audience: </w:t>
      </w:r>
      <w:r w:rsidR="00CD6B97">
        <w:t>Employers</w:t>
      </w:r>
      <w:r w:rsidR="00E0010C">
        <w:t>, Managers</w:t>
      </w:r>
    </w:p>
    <w:p w:rsidR="00FB14F1" w:rsidRDefault="004139ED" w:rsidP="00F46F35">
      <w:pPr>
        <w:pStyle w:val="BodyCopy"/>
      </w:pPr>
      <w:r>
        <w:t xml:space="preserve">Intended Use: </w:t>
      </w:r>
      <w:r w:rsidR="00CD6B97">
        <w:t>Use this checklist to ensure you are providing a safe and healthy workplace for your staff by executing your due diligence.</w:t>
      </w:r>
    </w:p>
    <w:p w:rsidR="004139ED" w:rsidRDefault="004139ED" w:rsidP="004139ED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72"/>
        <w:gridCol w:w="4230"/>
        <w:gridCol w:w="2546"/>
      </w:tblGrid>
      <w:tr w:rsidR="004139ED" w:rsidRPr="00660644" w:rsidTr="005438F3">
        <w:tc>
          <w:tcPr>
            <w:tcW w:w="2872" w:type="dxa"/>
            <w:shd w:val="clear" w:color="auto" w:fill="A8E2BA"/>
          </w:tcPr>
          <w:p w:rsidR="004139ED" w:rsidRPr="00463064" w:rsidRDefault="004139ED" w:rsidP="0064679F">
            <w:pPr>
              <w:pStyle w:val="TableHeader"/>
            </w:pPr>
            <w:r>
              <w:sym w:font="Wingdings" w:char="F0FE"/>
            </w:r>
            <w:r>
              <w:t xml:space="preserve"> Task</w:t>
            </w:r>
          </w:p>
        </w:tc>
        <w:tc>
          <w:tcPr>
            <w:tcW w:w="4230" w:type="dxa"/>
            <w:shd w:val="clear" w:color="auto" w:fill="A8E2BA"/>
          </w:tcPr>
          <w:p w:rsidR="004139ED" w:rsidRPr="00660644" w:rsidRDefault="005438F3" w:rsidP="0064679F">
            <w:pPr>
              <w:pStyle w:val="TableHeader"/>
            </w:pPr>
            <w:r>
              <w:t xml:space="preserve">Additional Information </w:t>
            </w:r>
          </w:p>
        </w:tc>
        <w:tc>
          <w:tcPr>
            <w:tcW w:w="2546" w:type="dxa"/>
            <w:shd w:val="clear" w:color="auto" w:fill="A8E2BA"/>
          </w:tcPr>
          <w:p w:rsidR="004139ED" w:rsidRPr="00660644" w:rsidRDefault="005438F3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5438F3">
              <w:t>Violence Risk Assessment</w:t>
            </w:r>
            <w:r w:rsidR="00AC7858">
              <w:t xml:space="preserve"> </w:t>
            </w:r>
          </w:p>
          <w:p w:rsidR="00AC7858" w:rsidRPr="00463064" w:rsidRDefault="00AC7858" w:rsidP="0064679F">
            <w:pPr>
              <w:pStyle w:val="TableContent"/>
            </w:pPr>
            <w:r>
              <w:t xml:space="preserve">     (VRA)</w:t>
            </w:r>
          </w:p>
        </w:tc>
        <w:tc>
          <w:tcPr>
            <w:tcW w:w="4230" w:type="dxa"/>
          </w:tcPr>
          <w:p w:rsidR="004139ED" w:rsidRDefault="005438F3" w:rsidP="005438F3">
            <w:pPr>
              <w:pStyle w:val="TableContent"/>
            </w:pPr>
            <w:r w:rsidRPr="005438F3">
              <w:t>-</w:t>
            </w:r>
            <w:r>
              <w:t xml:space="preserve"> Perform Violence Risk Assessment</w:t>
            </w:r>
          </w:p>
          <w:p w:rsidR="005438F3" w:rsidRDefault="005438F3" w:rsidP="005438F3">
            <w:pPr>
              <w:pStyle w:val="TableContent"/>
            </w:pPr>
            <w:r>
              <w:t>- Identify Scenarios or Areas where workers would be at significant risk (moderate/high)</w:t>
            </w:r>
          </w:p>
          <w:p w:rsidR="005438F3" w:rsidRPr="00660644" w:rsidRDefault="005438F3" w:rsidP="005438F3">
            <w:pPr>
              <w:pStyle w:val="TableContent"/>
            </w:pPr>
            <w:r>
              <w:t>- Identify Control Measures that need to be implemented to protect against the risk</w:t>
            </w:r>
            <w:r w:rsidR="00ED6F38">
              <w:t>. F</w:t>
            </w:r>
            <w:r>
              <w:t xml:space="preserve">or example: working in pairs, </w:t>
            </w:r>
            <w:r w:rsidR="00ED6F38">
              <w:t>install lights</w:t>
            </w:r>
            <w:r w:rsidR="00CD6B97">
              <w:t xml:space="preserve"> in dim lit areas to increase visibility and illumination</w:t>
            </w:r>
            <w:r w:rsidR="00ED6F38">
              <w:t>,</w:t>
            </w:r>
            <w:r w:rsidR="00CD6B97">
              <w:t xml:space="preserve"> cash handling procedures, </w:t>
            </w:r>
            <w:r w:rsidR="00ED6F38">
              <w:t>etc.)</w:t>
            </w:r>
          </w:p>
        </w:tc>
        <w:tc>
          <w:tcPr>
            <w:tcW w:w="2546" w:type="dxa"/>
          </w:tcPr>
          <w:p w:rsidR="004139ED" w:rsidRPr="00ED6F38" w:rsidRDefault="00ED6F38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VRA Corrective Actions</w:t>
            </w:r>
          </w:p>
        </w:tc>
        <w:tc>
          <w:tcPr>
            <w:tcW w:w="4230" w:type="dxa"/>
          </w:tcPr>
          <w:p w:rsidR="004139ED" w:rsidRDefault="00ED6F38" w:rsidP="0064679F">
            <w:pPr>
              <w:pStyle w:val="TableContent"/>
            </w:pPr>
            <w:r>
              <w:t xml:space="preserve">- Implement the different </w:t>
            </w:r>
            <w:r w:rsidR="00CD6B97">
              <w:t>Con</w:t>
            </w:r>
            <w:r>
              <w:t xml:space="preserve">trol </w:t>
            </w:r>
            <w:r w:rsidR="00CD6B97">
              <w:t>M</w:t>
            </w:r>
            <w:r>
              <w:t>easures identified during the Violence Risk Assessment (VRA)</w:t>
            </w:r>
          </w:p>
          <w:p w:rsidR="00ED6F38" w:rsidRDefault="00ED6F38" w:rsidP="0064679F">
            <w:pPr>
              <w:pStyle w:val="TableContent"/>
            </w:pPr>
            <w:r>
              <w:sym w:font="Wingdings" w:char="F0A8"/>
            </w:r>
            <w:r w:rsidR="00FD5F84">
              <w:t xml:space="preserve"> </w:t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  <w:p w:rsidR="00ED6F38" w:rsidRDefault="00ED6F38" w:rsidP="0064679F">
            <w:pPr>
              <w:pStyle w:val="TableContent"/>
            </w:pPr>
            <w:r>
              <w:sym w:font="Wingdings" w:char="F0A8"/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  <w:p w:rsidR="00ED6F38" w:rsidRPr="00660644" w:rsidRDefault="00ED6F38" w:rsidP="0064679F">
            <w:pPr>
              <w:pStyle w:val="TableContent"/>
            </w:pPr>
            <w:r>
              <w:sym w:font="Wingdings" w:char="F0A8"/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</w:tc>
        <w:tc>
          <w:tcPr>
            <w:tcW w:w="2546" w:type="dxa"/>
          </w:tcPr>
          <w:p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73758A" w:rsidRPr="00660644" w:rsidTr="001642C6">
        <w:tc>
          <w:tcPr>
            <w:tcW w:w="2872" w:type="dxa"/>
          </w:tcPr>
          <w:p w:rsidR="0073758A" w:rsidRDefault="0073758A" w:rsidP="001642C6">
            <w:pPr>
              <w:pStyle w:val="TableContent"/>
            </w:pPr>
            <w:r>
              <w:sym w:font="Wingdings" w:char="F0A8"/>
            </w:r>
            <w:r>
              <w:t xml:space="preserve"> Determine Appropriate Staffing Levels </w:t>
            </w:r>
          </w:p>
        </w:tc>
        <w:tc>
          <w:tcPr>
            <w:tcW w:w="4230" w:type="dxa"/>
          </w:tcPr>
          <w:p w:rsidR="0073758A" w:rsidRDefault="0073758A" w:rsidP="001642C6">
            <w:pPr>
              <w:pStyle w:val="TableContent"/>
            </w:pPr>
            <w:r w:rsidRPr="0073758A">
              <w:t>-</w:t>
            </w:r>
            <w:r>
              <w:t xml:space="preserve"> Hire and schedule the appropriate number of staff members to ensure safety during high risk</w:t>
            </w:r>
            <w:r w:rsidR="00CD6B97">
              <w:t xml:space="preserve"> days and times such as weekends or during events. </w:t>
            </w:r>
            <w:r>
              <w:t xml:space="preserve"> </w:t>
            </w:r>
          </w:p>
        </w:tc>
        <w:tc>
          <w:tcPr>
            <w:tcW w:w="2546" w:type="dxa"/>
          </w:tcPr>
          <w:p w:rsidR="0073758A" w:rsidRPr="00ED6F38" w:rsidRDefault="0073758A" w:rsidP="001642C6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Orientation Training </w:t>
            </w:r>
          </w:p>
        </w:tc>
        <w:tc>
          <w:tcPr>
            <w:tcW w:w="4230" w:type="dxa"/>
          </w:tcPr>
          <w:p w:rsidR="00ED6F38" w:rsidRDefault="00ED6F38" w:rsidP="0064679F">
            <w:pPr>
              <w:pStyle w:val="TableContent"/>
            </w:pPr>
            <w:r>
              <w:t xml:space="preserve">- Develop training agendas and materials that will be used to introduce </w:t>
            </w:r>
            <w:r w:rsidR="00CD6B97">
              <w:t>the</w:t>
            </w:r>
            <w:r>
              <w:t xml:space="preserve"> topic. </w:t>
            </w:r>
          </w:p>
          <w:p w:rsidR="00ED6F38" w:rsidRPr="00660644" w:rsidRDefault="00ED6F38" w:rsidP="0064679F">
            <w:pPr>
              <w:pStyle w:val="TableContent"/>
            </w:pPr>
            <w:r>
              <w:t>- Use a combination of teaching techniques including presentation, video, hand out, scenario practice, etc.</w:t>
            </w:r>
          </w:p>
        </w:tc>
        <w:tc>
          <w:tcPr>
            <w:tcW w:w="2546" w:type="dxa"/>
          </w:tcPr>
          <w:p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</w:t>
            </w:r>
            <w:r w:rsidR="00CD6B97">
              <w:t>Refresher</w:t>
            </w:r>
            <w:r w:rsidR="005438F3">
              <w:t xml:space="preserve"> Training </w:t>
            </w:r>
          </w:p>
        </w:tc>
        <w:tc>
          <w:tcPr>
            <w:tcW w:w="4230" w:type="dxa"/>
          </w:tcPr>
          <w:p w:rsidR="004139ED" w:rsidRDefault="00ED6F38" w:rsidP="0064679F">
            <w:pPr>
              <w:pStyle w:val="TableContent"/>
            </w:pPr>
            <w:r>
              <w:t xml:space="preserve">- Develop training agendas and materials that will be used to </w:t>
            </w:r>
            <w:r w:rsidR="00AC7858">
              <w:t>refresh staff</w:t>
            </w:r>
            <w:r>
              <w:t xml:space="preserve"> </w:t>
            </w:r>
            <w:r w:rsidR="00CD6B97">
              <w:t xml:space="preserve">knowledge </w:t>
            </w:r>
            <w:r>
              <w:t xml:space="preserve">and allow them to practice their skills. </w:t>
            </w:r>
          </w:p>
          <w:p w:rsidR="00ED6F38" w:rsidRPr="00660644" w:rsidRDefault="00ED6F38" w:rsidP="0064679F">
            <w:pPr>
              <w:pStyle w:val="TableContent"/>
            </w:pPr>
            <w:r>
              <w:t xml:space="preserve">- Consider developing a safety talk </w:t>
            </w:r>
            <w:r w:rsidR="00983163">
              <w:t xml:space="preserve">(or series of safety talks) </w:t>
            </w:r>
            <w:r>
              <w:t>that covers important information and practical skills. This will also allow workers to provide feedback on</w:t>
            </w:r>
            <w:r w:rsidR="00CD6B97">
              <w:t xml:space="preserve"> </w:t>
            </w:r>
            <w:r w:rsidR="005A05E7">
              <w:t>their</w:t>
            </w:r>
            <w:r w:rsidR="00CD6B97">
              <w:t xml:space="preserve"> experience. </w:t>
            </w:r>
            <w:r>
              <w:t xml:space="preserve"> </w:t>
            </w:r>
          </w:p>
        </w:tc>
        <w:tc>
          <w:tcPr>
            <w:tcW w:w="2546" w:type="dxa"/>
          </w:tcPr>
          <w:p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 w:rsidR="00CC6EB6">
              <w:t xml:space="preserve"> Contact Law Enforcement </w:t>
            </w:r>
          </w:p>
        </w:tc>
        <w:tc>
          <w:tcPr>
            <w:tcW w:w="4230" w:type="dxa"/>
          </w:tcPr>
          <w:p w:rsidR="00CC6EB6" w:rsidRPr="00660644" w:rsidRDefault="00CC6EB6" w:rsidP="00CC6EB6">
            <w:pPr>
              <w:pStyle w:val="TableContent"/>
            </w:pPr>
            <w:r w:rsidRPr="00CC6EB6">
              <w:t>-</w:t>
            </w:r>
            <w:r>
              <w:t xml:space="preserve"> Foster </w:t>
            </w:r>
            <w:r w:rsidR="001B25EF">
              <w:t>positive/supportive</w:t>
            </w:r>
            <w:r>
              <w:t xml:space="preserve"> relationships with local law enforcement</w:t>
            </w:r>
            <w:r w:rsidR="00CD6B97">
              <w:t xml:space="preserve"> if deemed necessary</w:t>
            </w:r>
            <w:r w:rsidR="0073758A">
              <w:t xml:space="preserve">. </w:t>
            </w:r>
          </w:p>
        </w:tc>
        <w:tc>
          <w:tcPr>
            <w:tcW w:w="2546" w:type="dxa"/>
          </w:tcPr>
          <w:p w:rsidR="004139ED" w:rsidRPr="00660644" w:rsidRDefault="0073758A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  <w:r w:rsidR="0073758A">
              <w:t xml:space="preserve"> Contract Security Company</w:t>
            </w:r>
          </w:p>
        </w:tc>
        <w:tc>
          <w:tcPr>
            <w:tcW w:w="4230" w:type="dxa"/>
          </w:tcPr>
          <w:p w:rsidR="004139ED" w:rsidRPr="00660644" w:rsidRDefault="0073758A" w:rsidP="0073758A">
            <w:pPr>
              <w:pStyle w:val="TableContent"/>
            </w:pPr>
            <w:r w:rsidRPr="0073758A">
              <w:t>-</w:t>
            </w:r>
            <w:r>
              <w:t xml:space="preserve"> For high risk operating times, contract security to provide staff with additional resources (high volume, events, etc.). </w:t>
            </w:r>
          </w:p>
        </w:tc>
        <w:tc>
          <w:tcPr>
            <w:tcW w:w="2546" w:type="dxa"/>
          </w:tcPr>
          <w:p w:rsidR="004139ED" w:rsidRPr="00660644" w:rsidRDefault="0073758A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CC0E4A" w:rsidRPr="00660644" w:rsidTr="005438F3">
        <w:tc>
          <w:tcPr>
            <w:tcW w:w="2872" w:type="dxa"/>
          </w:tcPr>
          <w:p w:rsidR="00CC0E4A" w:rsidRDefault="00CC0E4A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:rsidR="00CC0E4A" w:rsidRPr="00660644" w:rsidRDefault="00CC0E4A" w:rsidP="0064679F">
            <w:pPr>
              <w:pStyle w:val="TableContent"/>
            </w:pPr>
          </w:p>
        </w:tc>
        <w:tc>
          <w:tcPr>
            <w:tcW w:w="2546" w:type="dxa"/>
          </w:tcPr>
          <w:p w:rsidR="00CC0E4A" w:rsidRPr="00660644" w:rsidRDefault="00CC0E4A" w:rsidP="0064679F">
            <w:pPr>
              <w:pStyle w:val="TableContent"/>
            </w:pPr>
          </w:p>
        </w:tc>
      </w:tr>
      <w:tr w:rsidR="0073758A" w:rsidRPr="00660644" w:rsidTr="005438F3">
        <w:tc>
          <w:tcPr>
            <w:tcW w:w="2872" w:type="dxa"/>
          </w:tcPr>
          <w:p w:rsidR="0073758A" w:rsidRDefault="0073758A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:rsidR="0073758A" w:rsidRPr="00660644" w:rsidRDefault="0073758A" w:rsidP="0064679F">
            <w:pPr>
              <w:pStyle w:val="TableContent"/>
            </w:pPr>
          </w:p>
        </w:tc>
        <w:tc>
          <w:tcPr>
            <w:tcW w:w="2546" w:type="dxa"/>
          </w:tcPr>
          <w:p w:rsidR="0073758A" w:rsidRPr="00660644" w:rsidRDefault="0073758A" w:rsidP="0064679F">
            <w:pPr>
              <w:pStyle w:val="TableContent"/>
            </w:pPr>
          </w:p>
        </w:tc>
      </w:tr>
      <w:tr w:rsidR="004139ED" w:rsidRPr="00660644" w:rsidTr="005438F3">
        <w:tc>
          <w:tcPr>
            <w:tcW w:w="2872" w:type="dxa"/>
          </w:tcPr>
          <w:p w:rsidR="004139ED" w:rsidRDefault="004139ED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:rsidR="004139ED" w:rsidRPr="00660644" w:rsidRDefault="004139ED" w:rsidP="0064679F">
            <w:pPr>
              <w:pStyle w:val="TableContent"/>
            </w:pPr>
          </w:p>
        </w:tc>
        <w:tc>
          <w:tcPr>
            <w:tcW w:w="2546" w:type="dxa"/>
          </w:tcPr>
          <w:p w:rsidR="004139ED" w:rsidRPr="00660644" w:rsidRDefault="004139ED" w:rsidP="0064679F">
            <w:pPr>
              <w:pStyle w:val="TableContent"/>
            </w:pPr>
          </w:p>
        </w:tc>
      </w:tr>
    </w:tbl>
    <w:p w:rsidR="00F46F35" w:rsidRDefault="00F46F35">
      <w:pPr>
        <w:rPr>
          <w:rFonts w:ascii="Arial" w:hAnsi="Arial" w:cs="Arial"/>
          <w:b/>
          <w:color w:val="27B57A"/>
          <w:sz w:val="30"/>
          <w:szCs w:val="24"/>
        </w:rPr>
      </w:pPr>
      <w:r>
        <w:br w:type="page"/>
      </w:r>
    </w:p>
    <w:p w:rsidR="00955332" w:rsidRDefault="00F46F35" w:rsidP="00F46F35">
      <w:pPr>
        <w:pStyle w:val="Heading2"/>
      </w:pPr>
      <w:r>
        <w:lastRenderedPageBreak/>
        <w:t>O</w:t>
      </w:r>
      <w:r w:rsidR="00955332">
        <w:t xml:space="preserve">rientation </w:t>
      </w:r>
      <w:r>
        <w:t>T</w:t>
      </w:r>
      <w:r w:rsidR="00955332">
        <w:t xml:space="preserve">raining </w:t>
      </w:r>
    </w:p>
    <w:p w:rsidR="00955332" w:rsidRPr="00463064" w:rsidRDefault="00955332" w:rsidP="00F46F35">
      <w:pPr>
        <w:pStyle w:val="BodyCopy"/>
      </w:pPr>
      <w:r>
        <w:t xml:space="preserve">Intended Audience: </w:t>
      </w:r>
      <w:r w:rsidRPr="00CC0E4A">
        <w:t>Workers</w:t>
      </w:r>
    </w:p>
    <w:p w:rsidR="00955332" w:rsidRDefault="00955332" w:rsidP="00F46F35">
      <w:pPr>
        <w:pStyle w:val="BodyCopy"/>
      </w:pPr>
      <w:r>
        <w:t xml:space="preserve">Intended Use: </w:t>
      </w:r>
      <w:r w:rsidR="00CD6B97">
        <w:t>When hiring new staff, use this checklist to ensure that all appropriate training topics are covered in the onboarding process for new and returning workers.</w:t>
      </w:r>
    </w:p>
    <w:p w:rsidR="00955332" w:rsidRDefault="00955332" w:rsidP="00955332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5220"/>
        <w:gridCol w:w="2546"/>
      </w:tblGrid>
      <w:tr w:rsidR="007B0D99" w:rsidRPr="00660644" w:rsidTr="007B0D99">
        <w:tc>
          <w:tcPr>
            <w:tcW w:w="1882" w:type="dxa"/>
            <w:shd w:val="clear" w:color="auto" w:fill="A8E2BA"/>
          </w:tcPr>
          <w:p w:rsidR="00955332" w:rsidRPr="00463064" w:rsidRDefault="00955332" w:rsidP="0064679F">
            <w:pPr>
              <w:pStyle w:val="TableHeader"/>
            </w:pPr>
            <w:r>
              <w:sym w:font="Wingdings" w:char="F0FE"/>
            </w:r>
            <w:r>
              <w:t xml:space="preserve"> </w:t>
            </w:r>
            <w:r w:rsidR="00D558FA">
              <w:t>Training Topic</w:t>
            </w:r>
          </w:p>
        </w:tc>
        <w:tc>
          <w:tcPr>
            <w:tcW w:w="5220" w:type="dxa"/>
            <w:shd w:val="clear" w:color="auto" w:fill="A8E2BA"/>
          </w:tcPr>
          <w:p w:rsidR="00955332" w:rsidRPr="00660644" w:rsidRDefault="00955332" w:rsidP="0064679F">
            <w:pPr>
              <w:pStyle w:val="TableHeader"/>
            </w:pPr>
            <w:r>
              <w:t xml:space="preserve">Additional Information </w:t>
            </w:r>
          </w:p>
        </w:tc>
        <w:tc>
          <w:tcPr>
            <w:tcW w:w="2546" w:type="dxa"/>
            <w:shd w:val="clear" w:color="auto" w:fill="A8E2BA"/>
          </w:tcPr>
          <w:p w:rsidR="00955332" w:rsidRPr="00660644" w:rsidRDefault="00955332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7B0D99" w:rsidRPr="00660644" w:rsidTr="007B0D99">
        <w:tc>
          <w:tcPr>
            <w:tcW w:w="1882" w:type="dxa"/>
          </w:tcPr>
          <w:p w:rsidR="00955332" w:rsidRPr="00463064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450C9D">
              <w:t>Introduction</w:t>
            </w:r>
          </w:p>
        </w:tc>
        <w:tc>
          <w:tcPr>
            <w:tcW w:w="5220" w:type="dxa"/>
          </w:tcPr>
          <w:p w:rsidR="00D558FA" w:rsidRPr="00660644" w:rsidRDefault="00955332" w:rsidP="00D558FA">
            <w:pPr>
              <w:pStyle w:val="TableContent"/>
            </w:pPr>
            <w:r w:rsidRPr="005438F3">
              <w:t>-</w:t>
            </w:r>
            <w:r>
              <w:t xml:space="preserve"> </w:t>
            </w:r>
            <w:r w:rsidR="00450C9D">
              <w:t xml:space="preserve">In some cases, this will be some workers first time working in an environment where they </w:t>
            </w:r>
            <w:r w:rsidR="005A05E7">
              <w:t xml:space="preserve">could </w:t>
            </w:r>
            <w:r w:rsidR="00450C9D">
              <w:t>encounter challenging interactions</w:t>
            </w:r>
            <w:r w:rsidR="005A05E7">
              <w:t xml:space="preserve"> with others</w:t>
            </w:r>
            <w:r w:rsidR="00450C9D">
              <w:t>. Introduce the topic, and ensure with the proper training, workers can handle these situations with confidence</w:t>
            </w:r>
            <w:r w:rsidR="005A05E7">
              <w:t xml:space="preserve"> and skill</w:t>
            </w:r>
            <w:r w:rsidR="00450C9D">
              <w:t xml:space="preserve">. </w:t>
            </w:r>
          </w:p>
        </w:tc>
        <w:tc>
          <w:tcPr>
            <w:tcW w:w="2546" w:type="dxa"/>
          </w:tcPr>
          <w:p w:rsidR="00955332" w:rsidRPr="00ED6F38" w:rsidRDefault="00955332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:rsidTr="007B0D99">
        <w:tc>
          <w:tcPr>
            <w:tcW w:w="1882" w:type="dxa"/>
          </w:tcPr>
          <w:p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450C9D">
              <w:t>Review Pre</w:t>
            </w:r>
            <w:r w:rsidR="00855EB5">
              <w:t>vention Tasks</w:t>
            </w:r>
          </w:p>
        </w:tc>
        <w:tc>
          <w:tcPr>
            <w:tcW w:w="5220" w:type="dxa"/>
          </w:tcPr>
          <w:p w:rsidR="00955332" w:rsidRPr="00660644" w:rsidRDefault="00955332" w:rsidP="0064679F">
            <w:pPr>
              <w:pStyle w:val="TableContent"/>
            </w:pPr>
            <w:r>
              <w:t xml:space="preserve">- </w:t>
            </w:r>
            <w:r w:rsidR="00450C9D">
              <w:t xml:space="preserve">It is important for workers to know that their employer has their back. This includes having insight to what you’ve already done to provide a safe work environment for them. </w:t>
            </w:r>
          </w:p>
        </w:tc>
        <w:tc>
          <w:tcPr>
            <w:tcW w:w="2546" w:type="dxa"/>
          </w:tcPr>
          <w:p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:rsidTr="007B0D99">
        <w:tc>
          <w:tcPr>
            <w:tcW w:w="1882" w:type="dxa"/>
          </w:tcPr>
          <w:p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Guest Communication</w:t>
            </w:r>
          </w:p>
        </w:tc>
        <w:tc>
          <w:tcPr>
            <w:tcW w:w="5220" w:type="dxa"/>
          </w:tcPr>
          <w:p w:rsidR="00450C9D" w:rsidRDefault="00450C9D" w:rsidP="0064679F">
            <w:pPr>
              <w:pStyle w:val="TableContent"/>
            </w:pPr>
            <w:r>
              <w:t xml:space="preserve">- Provide </w:t>
            </w:r>
            <w:r w:rsidR="00855EB5">
              <w:t xml:space="preserve">workers </w:t>
            </w:r>
            <w:r>
              <w:t>an understanding of</w:t>
            </w:r>
            <w:r w:rsidR="00855EB5">
              <w:t xml:space="preserve"> the proactive</w:t>
            </w:r>
            <w:r>
              <w:t xml:space="preserve"> communication </w:t>
            </w:r>
            <w:r w:rsidR="00855EB5">
              <w:t xml:space="preserve">to </w:t>
            </w:r>
            <w:r>
              <w:t xml:space="preserve">guests </w:t>
            </w:r>
            <w:r w:rsidR="005A05E7">
              <w:t>to manage their expectations and outline</w:t>
            </w:r>
            <w:r>
              <w:t xml:space="preserve"> consequences</w:t>
            </w:r>
            <w:r w:rsidR="005A05E7">
              <w:t xml:space="preserve"> in case of non-compliance</w:t>
            </w:r>
            <w:r w:rsidR="00855EB5">
              <w:t xml:space="preserve"> (information on website, on-site signage, etc.)</w:t>
            </w:r>
          </w:p>
        </w:tc>
        <w:tc>
          <w:tcPr>
            <w:tcW w:w="2546" w:type="dxa"/>
          </w:tcPr>
          <w:p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:rsidTr="007B0D99">
        <w:tc>
          <w:tcPr>
            <w:tcW w:w="1882" w:type="dxa"/>
          </w:tcPr>
          <w:p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Guest Management</w:t>
            </w:r>
          </w:p>
        </w:tc>
        <w:tc>
          <w:tcPr>
            <w:tcW w:w="5220" w:type="dxa"/>
          </w:tcPr>
          <w:p w:rsidR="00450C9D" w:rsidRDefault="00450C9D" w:rsidP="0064679F">
            <w:pPr>
              <w:pStyle w:val="TableContent"/>
            </w:pPr>
            <w:r>
              <w:t xml:space="preserve">- </w:t>
            </w:r>
            <w:r w:rsidR="001F678A">
              <w:t xml:space="preserve">During interactions with guests, workers are representing the </w:t>
            </w:r>
            <w:r w:rsidR="00DC5637">
              <w:t>organization</w:t>
            </w:r>
            <w:r w:rsidR="001F678A">
              <w:t xml:space="preserve"> and should act accordingly. Cover topics such as: </w:t>
            </w:r>
          </w:p>
          <w:p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Building Rapport</w:t>
            </w:r>
          </w:p>
          <w:p w:rsidR="005A05E7" w:rsidRDefault="005A05E7" w:rsidP="005A05E7">
            <w:pPr>
              <w:pStyle w:val="TableContent"/>
            </w:pPr>
            <w:r>
              <w:sym w:font="Wingdings" w:char="F0A8"/>
            </w:r>
            <w:r>
              <w:t xml:space="preserve"> Use of respectful language</w:t>
            </w:r>
          </w:p>
          <w:p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Early Mitigation of Unwanted Behaviour</w:t>
            </w:r>
          </w:p>
          <w:p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Behaviour Continuum</w:t>
            </w:r>
          </w:p>
        </w:tc>
        <w:tc>
          <w:tcPr>
            <w:tcW w:w="2546" w:type="dxa"/>
          </w:tcPr>
          <w:p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:rsidTr="007B0D99">
        <w:tc>
          <w:tcPr>
            <w:tcW w:w="1882" w:type="dxa"/>
          </w:tcPr>
          <w:p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Incident Management</w:t>
            </w:r>
          </w:p>
        </w:tc>
        <w:tc>
          <w:tcPr>
            <w:tcW w:w="5220" w:type="dxa"/>
          </w:tcPr>
          <w:p w:rsidR="00E70D84" w:rsidRDefault="001F678A" w:rsidP="00E70D84">
            <w:pPr>
              <w:pStyle w:val="TableContent"/>
            </w:pPr>
            <w:r>
              <w:t xml:space="preserve">- </w:t>
            </w:r>
            <w:r w:rsidR="002B2269">
              <w:t>Ensure workers are able to identify w</w:t>
            </w:r>
            <w:r w:rsidR="00E70D84">
              <w:t>hen</w:t>
            </w:r>
            <w:r w:rsidR="00DC5637">
              <w:t xml:space="preserve"> challenging guest</w:t>
            </w:r>
            <w:r w:rsidR="00E70D84">
              <w:t xml:space="preserve"> interactions </w:t>
            </w:r>
            <w:r w:rsidR="00DC5637">
              <w:t xml:space="preserve">escalate and potentially become an </w:t>
            </w:r>
            <w:r w:rsidR="002B2269">
              <w:t>incident. Cover topics such as:</w:t>
            </w:r>
          </w:p>
          <w:p w:rsidR="00E70D84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E0359B">
              <w:t xml:space="preserve">Limits of Authority &amp; </w:t>
            </w:r>
            <w:r>
              <w:t>Escalation Protocol</w:t>
            </w:r>
          </w:p>
          <w:p w:rsidR="00E70D84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Conflict Resolution/</w:t>
            </w:r>
            <w:r w:rsidR="002B2269">
              <w:t xml:space="preserve"> </w:t>
            </w:r>
            <w:r>
              <w:t xml:space="preserve">De-escalation Techniques </w:t>
            </w:r>
          </w:p>
          <w:p w:rsidR="002B2269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Worker Safety (work alone, escape routes, on the spot hazard identification, emergency communications)</w:t>
            </w:r>
          </w:p>
        </w:tc>
        <w:tc>
          <w:tcPr>
            <w:tcW w:w="2546" w:type="dxa"/>
          </w:tcPr>
          <w:p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:rsidTr="007B0D99">
        <w:tc>
          <w:tcPr>
            <w:tcW w:w="1882" w:type="dxa"/>
          </w:tcPr>
          <w:p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Reporting </w:t>
            </w:r>
            <w:r w:rsidR="00EE6E69">
              <w:t>and Investigation</w:t>
            </w:r>
          </w:p>
        </w:tc>
        <w:tc>
          <w:tcPr>
            <w:tcW w:w="5220" w:type="dxa"/>
          </w:tcPr>
          <w:p w:rsidR="00450C9D" w:rsidRDefault="001F678A" w:rsidP="0064679F">
            <w:pPr>
              <w:pStyle w:val="TableContent"/>
            </w:pPr>
            <w:r>
              <w:t xml:space="preserve">- </w:t>
            </w:r>
            <w:r w:rsidR="00E0359B">
              <w:t>Internal Reporting Procedures (Investigation, Debrief)</w:t>
            </w:r>
          </w:p>
          <w:p w:rsidR="00E0359B" w:rsidRDefault="00E0359B" w:rsidP="0064679F">
            <w:pPr>
              <w:pStyle w:val="TableContent"/>
            </w:pPr>
            <w:r>
              <w:t xml:space="preserve">- External Reporting Procedures (RCMP, </w:t>
            </w:r>
            <w:r w:rsidR="00855EB5">
              <w:t xml:space="preserve">Site </w:t>
            </w:r>
            <w:r>
              <w:t>Eviction)</w:t>
            </w:r>
          </w:p>
        </w:tc>
        <w:tc>
          <w:tcPr>
            <w:tcW w:w="2546" w:type="dxa"/>
          </w:tcPr>
          <w:p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:rsidTr="007B0D99">
        <w:tc>
          <w:tcPr>
            <w:tcW w:w="1882" w:type="dxa"/>
          </w:tcPr>
          <w:p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D558FA">
              <w:t>Scenario Practice</w:t>
            </w:r>
          </w:p>
        </w:tc>
        <w:tc>
          <w:tcPr>
            <w:tcW w:w="5220" w:type="dxa"/>
          </w:tcPr>
          <w:p w:rsidR="00955332" w:rsidRPr="00660644" w:rsidRDefault="00955332" w:rsidP="0064679F">
            <w:pPr>
              <w:pStyle w:val="TableContent"/>
            </w:pPr>
            <w:r>
              <w:t>-</w:t>
            </w:r>
            <w:r w:rsidR="00D558FA">
              <w:t xml:space="preserve"> </w:t>
            </w:r>
            <w:r w:rsidR="00C77AC0">
              <w:t>Develop scenarios that you have seen before within your own workplace. Tap into resou</w:t>
            </w:r>
            <w:r w:rsidR="00DC5637">
              <w:t>rces like seasoned</w:t>
            </w:r>
            <w:r w:rsidR="00C77AC0">
              <w:t xml:space="preserve"> staff</w:t>
            </w:r>
            <w:r w:rsidR="00450C9D">
              <w:t xml:space="preserve"> experience or previous incident reports</w:t>
            </w:r>
            <w:r w:rsidR="00A74C52">
              <w:t>. Practice how to respond to potentially challenging interactions.</w:t>
            </w:r>
          </w:p>
        </w:tc>
        <w:tc>
          <w:tcPr>
            <w:tcW w:w="2546" w:type="dxa"/>
          </w:tcPr>
          <w:p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:rsidTr="007B0D99">
        <w:tc>
          <w:tcPr>
            <w:tcW w:w="1882" w:type="dxa"/>
          </w:tcPr>
          <w:p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C77AC0">
              <w:t>Training Log</w:t>
            </w:r>
          </w:p>
        </w:tc>
        <w:tc>
          <w:tcPr>
            <w:tcW w:w="5220" w:type="dxa"/>
          </w:tcPr>
          <w:p w:rsidR="00955332" w:rsidRPr="00660644" w:rsidRDefault="00955332" w:rsidP="0064679F">
            <w:pPr>
              <w:pStyle w:val="TableContent"/>
            </w:pPr>
            <w:r>
              <w:t xml:space="preserve">- </w:t>
            </w:r>
            <w:r w:rsidR="00C77AC0">
              <w:t xml:space="preserve">Don’t forget to document training of each and every worker. </w:t>
            </w:r>
          </w:p>
        </w:tc>
        <w:tc>
          <w:tcPr>
            <w:tcW w:w="2546" w:type="dxa"/>
          </w:tcPr>
          <w:p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E0359B" w:rsidRPr="00660644" w:rsidTr="007B0D99">
        <w:tc>
          <w:tcPr>
            <w:tcW w:w="1882" w:type="dxa"/>
          </w:tcPr>
          <w:p w:rsidR="00E0359B" w:rsidRDefault="00E0359B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</w:p>
        </w:tc>
        <w:tc>
          <w:tcPr>
            <w:tcW w:w="5220" w:type="dxa"/>
          </w:tcPr>
          <w:p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  <w:tr w:rsidR="00E0359B" w:rsidRPr="00660644" w:rsidTr="007B0D99">
        <w:tc>
          <w:tcPr>
            <w:tcW w:w="1882" w:type="dxa"/>
          </w:tcPr>
          <w:p w:rsidR="00E0359B" w:rsidRDefault="00E0359B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  <w:tr w:rsidR="00E0359B" w:rsidRPr="00660644" w:rsidTr="007B0D99">
        <w:tc>
          <w:tcPr>
            <w:tcW w:w="1882" w:type="dxa"/>
          </w:tcPr>
          <w:p w:rsidR="00E0359B" w:rsidRDefault="00E0359B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</w:tbl>
    <w:p w:rsidR="00FD5F84" w:rsidRDefault="00FD5F84" w:rsidP="004139ED"/>
    <w:p w:rsidR="00FD5F84" w:rsidRDefault="00FD5F84"/>
    <w:p w:rsidR="00FD5F84" w:rsidRDefault="00FD5F84" w:rsidP="00FD5F84">
      <w:pPr>
        <w:pStyle w:val="Heading2"/>
      </w:pPr>
      <w:r>
        <w:t>Refresher Training</w:t>
      </w:r>
    </w:p>
    <w:p w:rsidR="00FD5F84" w:rsidRPr="00463064" w:rsidRDefault="00FD5F84" w:rsidP="00FD5F84">
      <w:pPr>
        <w:pStyle w:val="BodyCopy"/>
      </w:pPr>
      <w:r>
        <w:t xml:space="preserve">Intended Audience: </w:t>
      </w:r>
      <w:r w:rsidRPr="00CC0E4A">
        <w:t>Workers</w:t>
      </w:r>
    </w:p>
    <w:p w:rsidR="00FD5F84" w:rsidRDefault="00FD5F84" w:rsidP="00FD5F84">
      <w:pPr>
        <w:pStyle w:val="BodyCopy"/>
      </w:pPr>
      <w:r>
        <w:t xml:space="preserve">Intended Use: </w:t>
      </w:r>
      <w:r w:rsidR="00471E95">
        <w:t xml:space="preserve">Use this checklist to refresh worker understanding and practice application of skills. This will allow workers to solidify understanding and grow confidence in responding to challenging guest interactions.  </w:t>
      </w:r>
    </w:p>
    <w:p w:rsidR="00FD5F84" w:rsidRDefault="00FD5F84" w:rsidP="00FD5F84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5220"/>
        <w:gridCol w:w="2546"/>
      </w:tblGrid>
      <w:tr w:rsidR="007B0D99" w:rsidRPr="00660644" w:rsidTr="007B0D99">
        <w:tc>
          <w:tcPr>
            <w:tcW w:w="1882" w:type="dxa"/>
            <w:shd w:val="clear" w:color="auto" w:fill="A8E2BA"/>
          </w:tcPr>
          <w:p w:rsidR="00FD5F84" w:rsidRPr="00463064" w:rsidRDefault="00FD5F84" w:rsidP="0064679F">
            <w:pPr>
              <w:pStyle w:val="TableHeader"/>
            </w:pPr>
            <w:r>
              <w:sym w:font="Wingdings" w:char="F0FE"/>
            </w:r>
            <w:r>
              <w:t xml:space="preserve"> Task</w:t>
            </w:r>
          </w:p>
        </w:tc>
        <w:tc>
          <w:tcPr>
            <w:tcW w:w="5220" w:type="dxa"/>
            <w:shd w:val="clear" w:color="auto" w:fill="A8E2BA"/>
          </w:tcPr>
          <w:p w:rsidR="00FD5F84" w:rsidRPr="00660644" w:rsidRDefault="00FD5F84" w:rsidP="00D71625">
            <w:pPr>
              <w:pStyle w:val="TableHeader"/>
              <w:tabs>
                <w:tab w:val="left" w:pos="3202"/>
              </w:tabs>
            </w:pPr>
            <w:r>
              <w:t xml:space="preserve">Additional Information </w:t>
            </w:r>
            <w:r w:rsidR="00D71625">
              <w:tab/>
            </w:r>
          </w:p>
        </w:tc>
        <w:tc>
          <w:tcPr>
            <w:tcW w:w="2546" w:type="dxa"/>
            <w:shd w:val="clear" w:color="auto" w:fill="A8E2BA"/>
          </w:tcPr>
          <w:p w:rsidR="00FD5F84" w:rsidRPr="00660644" w:rsidRDefault="00FD5F84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7B0D99" w:rsidRPr="00660644" w:rsidTr="007B0D99">
        <w:tc>
          <w:tcPr>
            <w:tcW w:w="1882" w:type="dxa"/>
          </w:tcPr>
          <w:p w:rsidR="00FD5F84" w:rsidRPr="0046306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Guest Communication</w:t>
            </w:r>
          </w:p>
        </w:tc>
        <w:tc>
          <w:tcPr>
            <w:tcW w:w="5220" w:type="dxa"/>
          </w:tcPr>
          <w:p w:rsidR="00983163" w:rsidRDefault="00FD5F84" w:rsidP="0064679F">
            <w:pPr>
              <w:pStyle w:val="TableContent"/>
            </w:pPr>
            <w:r w:rsidRPr="005438F3">
              <w:t>-</w:t>
            </w:r>
            <w:r>
              <w:t xml:space="preserve"> </w:t>
            </w:r>
            <w:r w:rsidR="00983163">
              <w:t>Audit signage locations and replace signage if weathered or missing</w:t>
            </w:r>
          </w:p>
          <w:p w:rsidR="00983163" w:rsidRPr="00660644" w:rsidRDefault="00983163" w:rsidP="0064679F">
            <w:pPr>
              <w:pStyle w:val="TableContent"/>
            </w:pPr>
            <w:r>
              <w:t xml:space="preserve">- Review information that should be communicated during </w:t>
            </w:r>
            <w:r w:rsidR="00471E95">
              <w:t>initial guest interaction (behavioural expectations)</w:t>
            </w:r>
          </w:p>
        </w:tc>
        <w:tc>
          <w:tcPr>
            <w:tcW w:w="2546" w:type="dxa"/>
          </w:tcPr>
          <w:p w:rsidR="00FD5F84" w:rsidRPr="00ED6F38" w:rsidRDefault="00FD5F84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Guest Management</w:t>
            </w:r>
          </w:p>
        </w:tc>
        <w:tc>
          <w:tcPr>
            <w:tcW w:w="5220" w:type="dxa"/>
          </w:tcPr>
          <w:p w:rsidR="00FD5F84" w:rsidRDefault="00FD5F84" w:rsidP="0064679F">
            <w:pPr>
              <w:pStyle w:val="TableContent"/>
            </w:pPr>
            <w:r>
              <w:t xml:space="preserve">- </w:t>
            </w:r>
            <w:r w:rsidR="00983163">
              <w:t xml:space="preserve">Review proper protocols with staff that should be used </w:t>
            </w:r>
            <w:r w:rsidR="00B509D2">
              <w:t>when communicating with guests</w:t>
            </w:r>
            <w:r w:rsidR="00983163">
              <w:t xml:space="preserve">. Cover topics such as: </w:t>
            </w:r>
          </w:p>
          <w:p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Building Rapport</w:t>
            </w:r>
          </w:p>
          <w:p w:rsidR="005A05E7" w:rsidRDefault="005A05E7" w:rsidP="005A05E7">
            <w:pPr>
              <w:pStyle w:val="TableContent"/>
            </w:pPr>
            <w:r>
              <w:sym w:font="Wingdings" w:char="F0A8"/>
            </w:r>
            <w:r>
              <w:t xml:space="preserve"> Use of respectful language</w:t>
            </w:r>
          </w:p>
          <w:p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Early Mitigation of Unwanted Behavior</w:t>
            </w:r>
          </w:p>
          <w:p w:rsidR="00983163" w:rsidRPr="00660644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Behaviour Continuum</w:t>
            </w:r>
          </w:p>
        </w:tc>
        <w:tc>
          <w:tcPr>
            <w:tcW w:w="2546" w:type="dxa"/>
          </w:tcPr>
          <w:p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Incident Management</w:t>
            </w:r>
          </w:p>
        </w:tc>
        <w:tc>
          <w:tcPr>
            <w:tcW w:w="5220" w:type="dxa"/>
          </w:tcPr>
          <w:p w:rsidR="00FD5F84" w:rsidRDefault="00FD5F84" w:rsidP="0064679F">
            <w:pPr>
              <w:pStyle w:val="TableContent"/>
            </w:pPr>
            <w:r>
              <w:t>-</w:t>
            </w:r>
            <w:r w:rsidR="00AE6D5F">
              <w:t xml:space="preserve"> </w:t>
            </w:r>
            <w:r w:rsidR="00983163">
              <w:t xml:space="preserve">Review proper protocols with staff that should be used if an incident arises. Cover topics such as: </w:t>
            </w:r>
          </w:p>
          <w:p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Limits of Authority &amp; Escalation Protocol</w:t>
            </w:r>
          </w:p>
          <w:p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Conflict Resolution/De-escalation Techniques</w:t>
            </w:r>
          </w:p>
          <w:p w:rsidR="00983163" w:rsidRPr="00660644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Worker Safety (work alone, escape routes, on the spot hazard identification, emergency communications)</w:t>
            </w:r>
          </w:p>
        </w:tc>
        <w:tc>
          <w:tcPr>
            <w:tcW w:w="2546" w:type="dxa"/>
          </w:tcPr>
          <w:p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7B0D99">
              <w:t>Reporting and Investigations</w:t>
            </w:r>
          </w:p>
        </w:tc>
        <w:tc>
          <w:tcPr>
            <w:tcW w:w="5220" w:type="dxa"/>
          </w:tcPr>
          <w:p w:rsidR="00B509D2" w:rsidRDefault="00FD5F84" w:rsidP="0064679F">
            <w:pPr>
              <w:pStyle w:val="TableContent"/>
            </w:pPr>
            <w:r>
              <w:t xml:space="preserve">- </w:t>
            </w:r>
            <w:r w:rsidR="007B0D99">
              <w:t xml:space="preserve">Review procedures for internal reporting of incidents </w:t>
            </w:r>
          </w:p>
          <w:p w:rsidR="007B0D99" w:rsidRDefault="007B0D99" w:rsidP="0064679F">
            <w:pPr>
              <w:pStyle w:val="TableContent"/>
            </w:pPr>
            <w:r>
              <w:t xml:space="preserve">- Review procedures for investigation to ensure accurate </w:t>
            </w:r>
            <w:r w:rsidR="00B509D2">
              <w:t>actions are taking</w:t>
            </w:r>
            <w:r>
              <w:t xml:space="preserve"> after an incident</w:t>
            </w:r>
          </w:p>
          <w:p w:rsidR="007B0D99" w:rsidRDefault="007B0D99" w:rsidP="0064679F">
            <w:pPr>
              <w:pStyle w:val="TableContent"/>
            </w:pPr>
            <w:r>
              <w:t>- Review procedures for reporting to external parties such as the RCMP</w:t>
            </w:r>
          </w:p>
          <w:p w:rsidR="007B0D99" w:rsidRPr="00660644" w:rsidRDefault="007B0D99" w:rsidP="0064679F">
            <w:pPr>
              <w:pStyle w:val="TableContent"/>
            </w:pPr>
            <w:r>
              <w:t xml:space="preserve">- Review procedures for evicting groups or individuals from the </w:t>
            </w:r>
            <w:r w:rsidR="00471E95">
              <w:t>site</w:t>
            </w:r>
            <w:r w:rsidR="005A05E7">
              <w:t xml:space="preserve"> if necessary</w:t>
            </w:r>
          </w:p>
        </w:tc>
        <w:tc>
          <w:tcPr>
            <w:tcW w:w="2546" w:type="dxa"/>
          </w:tcPr>
          <w:p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  <w:r w:rsidR="007B0D99">
              <w:t xml:space="preserve"> Scenario Practice</w:t>
            </w:r>
          </w:p>
        </w:tc>
        <w:tc>
          <w:tcPr>
            <w:tcW w:w="5220" w:type="dxa"/>
          </w:tcPr>
          <w:p w:rsidR="00FD5F84" w:rsidRPr="00660644" w:rsidRDefault="007B0D99" w:rsidP="0064679F">
            <w:pPr>
              <w:pStyle w:val="TableContent"/>
            </w:pPr>
            <w:r>
              <w:t>- Review various scenarios that have been developed in order to provide practice opportunities for staff who may not be as confident in responding to challenging guest</w:t>
            </w:r>
            <w:r w:rsidR="00A74C52">
              <w:t xml:space="preserve"> interactions</w:t>
            </w:r>
            <w:r>
              <w:t>.</w:t>
            </w:r>
          </w:p>
        </w:tc>
        <w:tc>
          <w:tcPr>
            <w:tcW w:w="2546" w:type="dxa"/>
          </w:tcPr>
          <w:p w:rsidR="00FD5F84" w:rsidRPr="00660644" w:rsidRDefault="007B0D99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  <w:r w:rsidR="007B0D99">
              <w:t xml:space="preserve"> Training Log</w:t>
            </w:r>
          </w:p>
        </w:tc>
        <w:tc>
          <w:tcPr>
            <w:tcW w:w="5220" w:type="dxa"/>
          </w:tcPr>
          <w:p w:rsidR="00FD5F84" w:rsidRPr="00660644" w:rsidRDefault="007B0D99" w:rsidP="0064679F">
            <w:pPr>
              <w:pStyle w:val="TableContent"/>
            </w:pPr>
            <w:r>
              <w:t xml:space="preserve">- Don’t forget to document the training of each and every worker. </w:t>
            </w:r>
          </w:p>
        </w:tc>
        <w:tc>
          <w:tcPr>
            <w:tcW w:w="2546" w:type="dxa"/>
          </w:tcPr>
          <w:p w:rsidR="00FD5F84" w:rsidRPr="00660644" w:rsidRDefault="007B0D99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7B0D99" w:rsidRPr="00660644" w:rsidTr="007B0D99">
        <w:tc>
          <w:tcPr>
            <w:tcW w:w="1882" w:type="dxa"/>
          </w:tcPr>
          <w:p w:rsidR="00FD5F84" w:rsidRDefault="00FD5F84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:rsidR="00FD5F84" w:rsidRPr="00660644" w:rsidRDefault="00FD5F84" w:rsidP="0064679F">
            <w:pPr>
              <w:pStyle w:val="TableContent"/>
            </w:pPr>
          </w:p>
        </w:tc>
        <w:tc>
          <w:tcPr>
            <w:tcW w:w="2546" w:type="dxa"/>
          </w:tcPr>
          <w:p w:rsidR="00FD5F84" w:rsidRPr="00660644" w:rsidRDefault="00FD5F84" w:rsidP="0064679F">
            <w:pPr>
              <w:pStyle w:val="TableContent"/>
            </w:pPr>
          </w:p>
        </w:tc>
      </w:tr>
      <w:tr w:rsidR="007B0D99" w:rsidRPr="00660644" w:rsidTr="007B0D99">
        <w:tc>
          <w:tcPr>
            <w:tcW w:w="1882" w:type="dxa"/>
          </w:tcPr>
          <w:p w:rsidR="007B0D99" w:rsidRDefault="007B0D99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:rsidR="007B0D99" w:rsidRPr="00660644" w:rsidRDefault="007B0D99" w:rsidP="0064679F">
            <w:pPr>
              <w:pStyle w:val="TableContent"/>
            </w:pPr>
          </w:p>
        </w:tc>
        <w:tc>
          <w:tcPr>
            <w:tcW w:w="2546" w:type="dxa"/>
          </w:tcPr>
          <w:p w:rsidR="007B0D99" w:rsidRPr="00660644" w:rsidRDefault="007B0D99" w:rsidP="0064679F">
            <w:pPr>
              <w:pStyle w:val="TableContent"/>
            </w:pPr>
          </w:p>
        </w:tc>
      </w:tr>
      <w:tr w:rsidR="007B0D99" w:rsidRPr="00660644" w:rsidTr="007B0D99">
        <w:tc>
          <w:tcPr>
            <w:tcW w:w="1882" w:type="dxa"/>
          </w:tcPr>
          <w:p w:rsidR="007B0D99" w:rsidRDefault="007B0D99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:rsidR="007B0D99" w:rsidRPr="00660644" w:rsidRDefault="007B0D99" w:rsidP="0064679F">
            <w:pPr>
              <w:pStyle w:val="TableContent"/>
            </w:pPr>
          </w:p>
        </w:tc>
        <w:tc>
          <w:tcPr>
            <w:tcW w:w="2546" w:type="dxa"/>
          </w:tcPr>
          <w:p w:rsidR="007B0D99" w:rsidRPr="00660644" w:rsidRDefault="007B0D99" w:rsidP="0064679F">
            <w:pPr>
              <w:pStyle w:val="TableContent"/>
            </w:pPr>
          </w:p>
        </w:tc>
      </w:tr>
    </w:tbl>
    <w:p w:rsidR="00E42D6A" w:rsidRDefault="00E42D6A" w:rsidP="004139ED"/>
    <w:p w:rsidR="00E42D6A" w:rsidRDefault="00E42D6A">
      <w:r>
        <w:br w:type="page"/>
      </w:r>
    </w:p>
    <w:p w:rsidR="00E42D6A" w:rsidRDefault="00E42D6A" w:rsidP="004139ED">
      <w:pPr>
        <w:sectPr w:rsidR="00E42D6A" w:rsidSect="00E0359B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0" w:footer="706" w:gutter="0"/>
          <w:cols w:space="708"/>
          <w:titlePg/>
          <w:docGrid w:linePitch="360"/>
        </w:sectPr>
      </w:pPr>
    </w:p>
    <w:p w:rsidR="00D71625" w:rsidRDefault="004A3602" w:rsidP="00D7162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0" cy="6141085"/>
                <wp:effectExtent l="0" t="0" r="3810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1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A8E2BA"/>
                          </a:solidFill>
                          <a:prstDash val="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788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0;margin-top:-7.5pt;width:0;height:483.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" strokecolor="#a8e2ba">
                <v:stroke dashstyle="dash"/>
                <w10:wrap anchorx="margin"/>
              </v:shape>
            </w:pict>
          </mc:Fallback>
        </mc:AlternateContent>
      </w:r>
      <w:r w:rsidR="00D71625">
        <w:t>De-escalation Techniques</w:t>
      </w:r>
    </w:p>
    <w:p w:rsidR="00D71625" w:rsidRDefault="00D71625" w:rsidP="00D71625">
      <w:pPr>
        <w:pStyle w:val="BodyCopy"/>
      </w:pPr>
      <w:r>
        <w:t xml:space="preserve">Intended Audience: </w:t>
      </w:r>
      <w:r w:rsidR="00E0010C">
        <w:t>Managers, Supervisors, Workers</w:t>
      </w:r>
    </w:p>
    <w:p w:rsidR="00D71625" w:rsidRDefault="00D71625" w:rsidP="00D71625">
      <w:pPr>
        <w:pStyle w:val="BodyCopy"/>
      </w:pPr>
      <w:r>
        <w:t xml:space="preserve">Intended Use: </w:t>
      </w:r>
      <w:r w:rsidR="00E0010C">
        <w:t>Print, cut out, and laminate this checklist. It can be used for training as well as a practical handout for quick reference on the go.</w:t>
      </w:r>
    </w:p>
    <w:p w:rsidR="00D71625" w:rsidRDefault="00D71625" w:rsidP="00D71625">
      <w:pPr>
        <w:pStyle w:val="BodyCopy"/>
      </w:pPr>
    </w:p>
    <w:tbl>
      <w:tblPr>
        <w:tblStyle w:val="TableGrid"/>
        <w:tblW w:w="5935" w:type="dxa"/>
        <w:tblLook w:val="04A0" w:firstRow="1" w:lastRow="0" w:firstColumn="1" w:lastColumn="0" w:noHBand="0" w:noVBand="1"/>
      </w:tblPr>
      <w:tblGrid>
        <w:gridCol w:w="5935"/>
      </w:tblGrid>
      <w:tr w:rsidR="00D71625" w:rsidTr="00322CED">
        <w:tc>
          <w:tcPr>
            <w:tcW w:w="5935" w:type="dxa"/>
            <w:shd w:val="clear" w:color="auto" w:fill="A8E2BA"/>
          </w:tcPr>
          <w:p w:rsidR="00D71625" w:rsidRPr="00D71625" w:rsidRDefault="00D71625" w:rsidP="00D71625">
            <w:pPr>
              <w:pStyle w:val="BodyCopy"/>
            </w:pPr>
            <w:r>
              <w:t>De-escalation Techniques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C7153A">
              <w:t xml:space="preserve"> </w:t>
            </w:r>
            <w:r w:rsidR="00D30F75">
              <w:t>Actively listen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Use respectful language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Respect personal space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Be empathetic &amp; non-judgmental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Keep your tone &amp; body language neutral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Avoid over-reacting 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Be assertive and show confidence 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Focus on solutions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Set boundaries: explain choices and consequences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 xml:space="preserve">Allow time for decisions 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>Know when to escalate a situation and seek assistance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>Always be mindful of your personal safety</w:t>
            </w:r>
          </w:p>
        </w:tc>
      </w:tr>
      <w:tr w:rsidR="00D574FB" w:rsidTr="00322CED">
        <w:tc>
          <w:tcPr>
            <w:tcW w:w="5935" w:type="dxa"/>
          </w:tcPr>
          <w:p w:rsidR="00D574FB" w:rsidRDefault="00D574FB" w:rsidP="00D71625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574FB" w:rsidTr="00322CED">
        <w:tc>
          <w:tcPr>
            <w:tcW w:w="5935" w:type="dxa"/>
          </w:tcPr>
          <w:p w:rsidR="00D574FB" w:rsidRDefault="00D574FB" w:rsidP="00D71625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71625" w:rsidTr="00322CED">
        <w:tc>
          <w:tcPr>
            <w:tcW w:w="5935" w:type="dxa"/>
          </w:tcPr>
          <w:p w:rsidR="00D71625" w:rsidRDefault="00D71625" w:rsidP="00D71625">
            <w:pPr>
              <w:pStyle w:val="BodyCopy"/>
            </w:pPr>
            <w:r>
              <w:sym w:font="Wingdings" w:char="F0A8"/>
            </w:r>
            <w:r w:rsidR="00D574FB">
              <w:t xml:space="preserve"> </w:t>
            </w:r>
          </w:p>
        </w:tc>
      </w:tr>
    </w:tbl>
    <w:p w:rsidR="00D71625" w:rsidRDefault="00D71625" w:rsidP="00D71625">
      <w:pPr>
        <w:pStyle w:val="BodyCopy"/>
      </w:pPr>
    </w:p>
    <w:p w:rsidR="00D71625" w:rsidRDefault="001B25EF" w:rsidP="001B25EF">
      <w:pPr>
        <w:pStyle w:val="BodyCopy"/>
      </w:pPr>
      <w:r>
        <w:rPr>
          <w:noProof/>
        </w:rPr>
        <w:drawing>
          <wp:inline distT="0" distB="0" distL="0" distR="0" wp14:anchorId="2B19654C" wp14:editId="084FE1A4">
            <wp:extent cx="3778701" cy="120990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519" t="33285" r="3991" b="25620"/>
                    <a:stretch/>
                  </pic:blipFill>
                  <pic:spPr bwMode="auto">
                    <a:xfrm>
                      <a:off x="0" y="0"/>
                      <a:ext cx="3894504" cy="124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7E" w:rsidRPr="00EF757E" w:rsidRDefault="00EF757E" w:rsidP="00EF757E">
      <w:pPr>
        <w:pStyle w:val="BodyCopy"/>
        <w:jc w:val="right"/>
        <w:rPr>
          <w:sz w:val="12"/>
        </w:rPr>
      </w:pPr>
      <w:r>
        <w:rPr>
          <w:sz w:val="12"/>
        </w:rPr>
        <w:t xml:space="preserve">Behaviour Continuum </w:t>
      </w:r>
      <w:r w:rsidRPr="00EF757E">
        <w:rPr>
          <w:sz w:val="12"/>
        </w:rPr>
        <w:t>Credit: Alberta Health Services</w:t>
      </w:r>
    </w:p>
    <w:p w:rsidR="00D71625" w:rsidRDefault="00D71625" w:rsidP="00D71625">
      <w:pPr>
        <w:pStyle w:val="BodyCopy"/>
      </w:pPr>
    </w:p>
    <w:p w:rsidR="004A3602" w:rsidRDefault="004A3602" w:rsidP="00D71625">
      <w:pPr>
        <w:pStyle w:val="BodyCopy"/>
      </w:pPr>
    </w:p>
    <w:p w:rsidR="00D71625" w:rsidRDefault="00D71625" w:rsidP="00D71625">
      <w:pPr>
        <w:pStyle w:val="BodyCopy"/>
      </w:pPr>
    </w:p>
    <w:p w:rsidR="00D71625" w:rsidRDefault="00D71625" w:rsidP="00D71625">
      <w:pPr>
        <w:pStyle w:val="BodyCopy"/>
      </w:pPr>
    </w:p>
    <w:p w:rsidR="00D71625" w:rsidRDefault="00D71625" w:rsidP="00D71625">
      <w:pPr>
        <w:pStyle w:val="Heading2"/>
      </w:pPr>
      <w:r>
        <w:t>Incident Response</w:t>
      </w:r>
    </w:p>
    <w:p w:rsidR="00D71625" w:rsidRDefault="00D71625" w:rsidP="00D71625">
      <w:pPr>
        <w:pStyle w:val="BodyCopy"/>
      </w:pPr>
      <w:r>
        <w:t>Intended Audience: Workers</w:t>
      </w:r>
    </w:p>
    <w:p w:rsidR="00D71625" w:rsidRDefault="00D71625" w:rsidP="00D71625">
      <w:pPr>
        <w:pStyle w:val="BodyCopy"/>
      </w:pPr>
      <w:r>
        <w:t xml:space="preserve">Intended Use: </w:t>
      </w:r>
      <w:r w:rsidR="00E0010C">
        <w:t>Print, cut out, and laminate this checklist. It can be used for training as well as a practical handout for quick reference on the go.</w:t>
      </w:r>
    </w:p>
    <w:p w:rsidR="00D71625" w:rsidRDefault="00D71625" w:rsidP="00D71625">
      <w:pPr>
        <w:pStyle w:val="BodyCop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0"/>
      </w:tblGrid>
      <w:tr w:rsidR="00D71625" w:rsidTr="009A1C7C">
        <w:tc>
          <w:tcPr>
            <w:tcW w:w="5750" w:type="dxa"/>
            <w:shd w:val="clear" w:color="auto" w:fill="A8E2BA"/>
          </w:tcPr>
          <w:p w:rsidR="00D71625" w:rsidRPr="00D71625" w:rsidRDefault="00D71625" w:rsidP="0064679F">
            <w:pPr>
              <w:pStyle w:val="BodyCopy"/>
            </w:pPr>
            <w:r>
              <w:t>Incident Response</w:t>
            </w:r>
          </w:p>
        </w:tc>
      </w:tr>
      <w:tr w:rsidR="009A1C7C" w:rsidTr="009A1C7C">
        <w:tc>
          <w:tcPr>
            <w:tcW w:w="5750" w:type="dxa"/>
          </w:tcPr>
          <w:p w:rsidR="009A1C7C" w:rsidRDefault="009A1C7C" w:rsidP="00EA6BEA">
            <w:pPr>
              <w:pStyle w:val="BodyCopy"/>
            </w:pPr>
            <w:r>
              <w:sym w:font="Wingdings" w:char="F0A8"/>
            </w:r>
            <w:r>
              <w:t xml:space="preserve"> Always ensure personal safety </w:t>
            </w:r>
          </w:p>
        </w:tc>
      </w:tr>
      <w:tr w:rsidR="00D71625" w:rsidTr="009A1C7C">
        <w:tc>
          <w:tcPr>
            <w:tcW w:w="5750" w:type="dxa"/>
          </w:tcPr>
          <w:p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Respond in pairs to </w:t>
            </w:r>
            <w:r w:rsidR="008E3138">
              <w:t>potentially hazardous situations</w:t>
            </w:r>
          </w:p>
        </w:tc>
      </w:tr>
      <w:tr w:rsidR="00D71625" w:rsidTr="009A1C7C">
        <w:tc>
          <w:tcPr>
            <w:tcW w:w="5750" w:type="dxa"/>
          </w:tcPr>
          <w:p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Recognize concerning behaviour </w:t>
            </w:r>
          </w:p>
        </w:tc>
      </w:tr>
      <w:tr w:rsidR="00D71625" w:rsidTr="009A1C7C">
        <w:tc>
          <w:tcPr>
            <w:tcW w:w="5750" w:type="dxa"/>
          </w:tcPr>
          <w:p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Use de-escalation techniques</w:t>
            </w:r>
          </w:p>
        </w:tc>
      </w:tr>
      <w:tr w:rsidR="00CA2755" w:rsidTr="009A1C7C">
        <w:tc>
          <w:tcPr>
            <w:tcW w:w="5750" w:type="dxa"/>
          </w:tcPr>
          <w:p w:rsidR="00CA2755" w:rsidRDefault="00CA2755" w:rsidP="0064679F">
            <w:pPr>
              <w:pStyle w:val="BodyCopy"/>
            </w:pPr>
            <w:r>
              <w:sym w:font="Wingdings" w:char="F0A8"/>
            </w:r>
            <w:r>
              <w:t xml:space="preserve"> Continuously identify potential hazards </w:t>
            </w:r>
          </w:p>
        </w:tc>
      </w:tr>
      <w:tr w:rsidR="00CA2755" w:rsidTr="009A1C7C">
        <w:tc>
          <w:tcPr>
            <w:tcW w:w="5750" w:type="dxa"/>
          </w:tcPr>
          <w:p w:rsidR="00CA2755" w:rsidRDefault="00CA2755" w:rsidP="0064679F">
            <w:pPr>
              <w:pStyle w:val="BodyCopy"/>
            </w:pPr>
            <w:r>
              <w:sym w:font="Wingdings" w:char="F0A8"/>
            </w:r>
            <w:r>
              <w:t xml:space="preserve"> Maintain escape routes to safety</w:t>
            </w:r>
          </w:p>
        </w:tc>
      </w:tr>
      <w:tr w:rsidR="00D71625" w:rsidTr="009A1C7C">
        <w:tc>
          <w:tcPr>
            <w:tcW w:w="5750" w:type="dxa"/>
          </w:tcPr>
          <w:p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Retreat to safe, lockable space if physical danger is anticipated (vehicle, office)</w:t>
            </w:r>
          </w:p>
        </w:tc>
      </w:tr>
      <w:tr w:rsidR="00D71625" w:rsidTr="009A1C7C">
        <w:tc>
          <w:tcPr>
            <w:tcW w:w="5750" w:type="dxa"/>
          </w:tcPr>
          <w:p w:rsidR="009A1C7C" w:rsidRDefault="009A1C7C" w:rsidP="009A1C7C">
            <w:pPr>
              <w:pStyle w:val="BodyCopy"/>
            </w:pPr>
            <w:r>
              <w:sym w:font="Wingdings" w:char="F0A8"/>
            </w:r>
            <w:r>
              <w:t xml:space="preserve"> Request support from others when behaviour advances into disrespectful or harassment</w:t>
            </w:r>
          </w:p>
          <w:p w:rsidR="00D71625" w:rsidRDefault="009A1C7C" w:rsidP="009A1C7C">
            <w:pPr>
              <w:pStyle w:val="BodyCopy"/>
            </w:pPr>
            <w:r>
              <w:t>(workers, managers, bystanders, security, police)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Report situation to manager 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If instructed by manager, report situation to </w:t>
            </w:r>
            <w:r w:rsidR="00D574FB">
              <w:t>law enforcement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Write down what happened/complete </w:t>
            </w:r>
            <w:r w:rsidR="00274F3E">
              <w:t xml:space="preserve">incident </w:t>
            </w:r>
            <w:r w:rsidR="009A1C7C">
              <w:t>report and/or witness statement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Gather bystander contact information and witness statements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</w:t>
            </w:r>
            <w:r w:rsidR="001B25EF">
              <w:t>Enforce applicable consequences (warnings, fines, evictions, etc</w:t>
            </w:r>
            <w:r w:rsidR="00D574FB">
              <w:t>.</w:t>
            </w:r>
            <w:r w:rsidR="001B25EF">
              <w:t>)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1B25EF">
              <w:t xml:space="preserve"> Debrief </w:t>
            </w:r>
            <w:r w:rsidR="00D574FB">
              <w:t xml:space="preserve">all incidents </w:t>
            </w:r>
            <w:r w:rsidR="001B25EF">
              <w:t>with managers</w:t>
            </w:r>
            <w:r w:rsidR="00CA2755">
              <w:t xml:space="preserve">, seek mental health support when needed </w:t>
            </w:r>
          </w:p>
        </w:tc>
      </w:tr>
      <w:tr w:rsidR="00D71625" w:rsidTr="009A1C7C">
        <w:tc>
          <w:tcPr>
            <w:tcW w:w="5750" w:type="dxa"/>
          </w:tcPr>
          <w:p w:rsidR="00D71625" w:rsidRDefault="00D71625" w:rsidP="0064679F">
            <w:pPr>
              <w:pStyle w:val="BodyCopy"/>
            </w:pPr>
            <w:r>
              <w:sym w:font="Wingdings" w:char="F0A8"/>
            </w:r>
            <w:r w:rsidR="001B25EF">
              <w:t xml:space="preserve"> Identify and implement corrective actions </w:t>
            </w:r>
          </w:p>
        </w:tc>
      </w:tr>
      <w:tr w:rsidR="00D574FB" w:rsidTr="009A1C7C">
        <w:tc>
          <w:tcPr>
            <w:tcW w:w="5750" w:type="dxa"/>
          </w:tcPr>
          <w:p w:rsidR="00D574FB" w:rsidRDefault="00D574FB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8E3138" w:rsidTr="009A1C7C">
        <w:tc>
          <w:tcPr>
            <w:tcW w:w="5750" w:type="dxa"/>
          </w:tcPr>
          <w:p w:rsidR="008E3138" w:rsidRDefault="008E3138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574FB" w:rsidTr="009A1C7C">
        <w:tc>
          <w:tcPr>
            <w:tcW w:w="5750" w:type="dxa"/>
          </w:tcPr>
          <w:p w:rsidR="00D574FB" w:rsidRDefault="00D574FB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</w:tbl>
    <w:p w:rsidR="004507CF" w:rsidRDefault="004507CF" w:rsidP="00D71625">
      <w:pPr>
        <w:pStyle w:val="BodyCopy"/>
      </w:pPr>
    </w:p>
    <w:sectPr w:rsidR="004507CF" w:rsidSect="003231C1">
      <w:headerReference w:type="first" r:id="rId15"/>
      <w:pgSz w:w="15840" w:h="12240" w:orient="landscape" w:code="1"/>
      <w:pgMar w:top="1440" w:right="1440" w:bottom="1440" w:left="1440" w:header="0" w:footer="706" w:gutter="0"/>
      <w:cols w:num="2" w:space="14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52E" w:rsidRDefault="00CE652E" w:rsidP="00A064C7">
      <w:r>
        <w:separator/>
      </w:r>
    </w:p>
  </w:endnote>
  <w:endnote w:type="continuationSeparator" w:id="0">
    <w:p w:rsidR="00CE652E" w:rsidRDefault="00CE652E" w:rsidP="00A06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4C7" w:rsidRPr="00473DB6" w:rsidRDefault="00473DB6" w:rsidP="00473DB6">
    <w:pPr>
      <w:pStyle w:val="Page2Footer"/>
      <w:tabs>
        <w:tab w:val="right" w:pos="9360"/>
      </w:tabs>
      <w:rPr>
        <w:b w:val="0"/>
        <w:sz w:val="22"/>
      </w:rPr>
    </w:pPr>
    <w:r w:rsidRPr="00591485">
      <w:tab/>
    </w:r>
    <w:r w:rsidRPr="00473DB6">
      <w:rPr>
        <w:b w:val="0"/>
        <w:sz w:val="22"/>
      </w:rPr>
      <w:fldChar w:fldCharType="begin"/>
    </w:r>
    <w:r w:rsidRPr="00473DB6">
      <w:rPr>
        <w:b w:val="0"/>
        <w:sz w:val="22"/>
      </w:rPr>
      <w:instrText xml:space="preserve"> PAGE   \* MERGEFORMAT </w:instrText>
    </w:r>
    <w:r w:rsidRPr="00473DB6">
      <w:rPr>
        <w:b w:val="0"/>
        <w:sz w:val="22"/>
      </w:rPr>
      <w:fldChar w:fldCharType="separate"/>
    </w:r>
    <w:r w:rsidR="00005883">
      <w:rPr>
        <w:b w:val="0"/>
        <w:noProof/>
        <w:sz w:val="22"/>
      </w:rPr>
      <w:t>2</w:t>
    </w:r>
    <w:r w:rsidRPr="00473DB6">
      <w:rPr>
        <w:b w:val="0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E85" w:rsidRPr="00C70E85" w:rsidRDefault="00C70E85" w:rsidP="00C70E85">
    <w:pPr>
      <w:pStyle w:val="Footer"/>
      <w:ind w:left="-720"/>
      <w:jc w:val="left"/>
      <w:rPr>
        <w:rFonts w:ascii="Arial" w:hAnsi="Arial" w:cs="Arial"/>
        <w:sz w:val="22"/>
        <w:szCs w:val="22"/>
      </w:rPr>
    </w:pPr>
    <w:r w:rsidRPr="00C70E85">
      <w:rPr>
        <w:rFonts w:ascii="Arial" w:hAnsi="Arial" w:cs="Arial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52E" w:rsidRDefault="00CE652E" w:rsidP="00A064C7">
      <w:r>
        <w:separator/>
      </w:r>
    </w:p>
  </w:footnote>
  <w:footnote w:type="continuationSeparator" w:id="0">
    <w:p w:rsidR="00CE652E" w:rsidRDefault="00CE652E" w:rsidP="00A06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4C7" w:rsidRDefault="007D3412" w:rsidP="00A064C7">
    <w:pPr>
      <w:pStyle w:val="Header"/>
      <w:jc w:val="left"/>
    </w:pP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4384" behindDoc="1" locked="1" layoutInCell="1" allowOverlap="0" wp14:anchorId="6F73A113" wp14:editId="41F73A3B">
          <wp:simplePos x="0" y="0"/>
          <wp:positionH relativeFrom="page">
            <wp:posOffset>4572000</wp:posOffset>
          </wp:positionH>
          <wp:positionV relativeFrom="page">
            <wp:posOffset>228600</wp:posOffset>
          </wp:positionV>
          <wp:extent cx="2657296" cy="914400"/>
          <wp:effectExtent l="0" t="0" r="0" b="0"/>
          <wp:wrapNone/>
          <wp:docPr id="5" name="Picture 5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296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E85" w:rsidRDefault="007D3412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 descr="P:\Marketing\04 2012 go2 Brand Strategy Update\go2HR\stationery\Fact Sheet\JPEGS\go2HR_IHS_fact_sheet_template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Marketing\04 2012 go2 Brand Strategy Update\go2HR\stationery\Fact Sheet\JPEGS\go2HR_IHS_fact_sheet_template_A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D6A" w:rsidRPr="00E42D6A" w:rsidRDefault="00E42D6A" w:rsidP="00E42D6A">
    <w:pPr>
      <w:pStyle w:val="Header"/>
    </w:pP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8480" behindDoc="1" locked="1" layoutInCell="1" allowOverlap="0" wp14:anchorId="030F7D7E" wp14:editId="044E0A51">
          <wp:simplePos x="0" y="0"/>
          <wp:positionH relativeFrom="page">
            <wp:posOffset>2107565</wp:posOffset>
          </wp:positionH>
          <wp:positionV relativeFrom="page">
            <wp:posOffset>205105</wp:posOffset>
          </wp:positionV>
          <wp:extent cx="2656840" cy="914400"/>
          <wp:effectExtent l="0" t="0" r="0" b="0"/>
          <wp:wrapNone/>
          <wp:docPr id="7" name="Picture 7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6432" behindDoc="1" locked="1" layoutInCell="1" allowOverlap="0" wp14:anchorId="030F7D7E" wp14:editId="044E0A51">
          <wp:simplePos x="0" y="0"/>
          <wp:positionH relativeFrom="page">
            <wp:posOffset>6670675</wp:posOffset>
          </wp:positionH>
          <wp:positionV relativeFrom="page">
            <wp:posOffset>202565</wp:posOffset>
          </wp:positionV>
          <wp:extent cx="2656840" cy="914400"/>
          <wp:effectExtent l="0" t="0" r="0" b="0"/>
          <wp:wrapNone/>
          <wp:docPr id="8" name="Picture 8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65334"/>
    <w:multiLevelType w:val="hybridMultilevel"/>
    <w:tmpl w:val="89946C6C"/>
    <w:lvl w:ilvl="0" w:tplc="5660FF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736AF"/>
    <w:multiLevelType w:val="hybridMultilevel"/>
    <w:tmpl w:val="4C00FAD2"/>
    <w:lvl w:ilvl="0" w:tplc="C9B22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7AAD16">
      <w:start w:val="1"/>
      <w:numFmt w:val="bullet"/>
      <w:pStyle w:val="BulletLvl2"/>
      <w:lvlText w:val="o"/>
      <w:lvlJc w:val="left"/>
      <w:pPr>
        <w:ind w:left="1440" w:hanging="360"/>
      </w:pPr>
      <w:rPr>
        <w:rFonts w:ascii="Courier New" w:hAnsi="Courier New" w:hint="default"/>
        <w:color w:val="27B57A"/>
      </w:rPr>
    </w:lvl>
    <w:lvl w:ilvl="2" w:tplc="CDACC148">
      <w:start w:val="1"/>
      <w:numFmt w:val="bullet"/>
      <w:pStyle w:val="BulletLvl3"/>
      <w:lvlText w:val=""/>
      <w:lvlJc w:val="left"/>
      <w:pPr>
        <w:ind w:left="2160" w:hanging="360"/>
      </w:pPr>
      <w:rPr>
        <w:rFonts w:ascii="Wingdings" w:hAnsi="Wingdings" w:hint="default"/>
        <w:color w:val="27B57A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E4D2D"/>
    <w:multiLevelType w:val="hybridMultilevel"/>
    <w:tmpl w:val="DA9E6C44"/>
    <w:lvl w:ilvl="0" w:tplc="D4FE9D3C">
      <w:start w:val="1"/>
      <w:numFmt w:val="bullet"/>
      <w:lvlText w:val="•"/>
      <w:lvlJc w:val="left"/>
      <w:pPr>
        <w:tabs>
          <w:tab w:val="num" w:pos="-1440"/>
        </w:tabs>
        <w:ind w:left="-1440" w:hanging="360"/>
      </w:pPr>
      <w:rPr>
        <w:rFonts w:ascii="Arial" w:hAnsi="Arial" w:hint="default"/>
      </w:rPr>
    </w:lvl>
    <w:lvl w:ilvl="1" w:tplc="86281712" w:tentative="1">
      <w:start w:val="1"/>
      <w:numFmt w:val="bullet"/>
      <w:lvlText w:val="•"/>
      <w:lvlJc w:val="left"/>
      <w:pPr>
        <w:tabs>
          <w:tab w:val="num" w:pos="-720"/>
        </w:tabs>
        <w:ind w:left="-720" w:hanging="360"/>
      </w:pPr>
      <w:rPr>
        <w:rFonts w:ascii="Arial" w:hAnsi="Arial" w:hint="default"/>
      </w:rPr>
    </w:lvl>
    <w:lvl w:ilvl="2" w:tplc="6BECCEF8" w:tentative="1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3" w:tplc="C0EC9D0C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4" w:tplc="4278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5" w:tplc="822C6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6" w:tplc="EB50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7" w:tplc="4FB07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8" w:tplc="19460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</w:abstractNum>
  <w:abstractNum w:abstractNumId="3" w15:restartNumberingAfterBreak="0">
    <w:nsid w:val="51591C5E"/>
    <w:multiLevelType w:val="hybridMultilevel"/>
    <w:tmpl w:val="39B4096E"/>
    <w:lvl w:ilvl="0" w:tplc="67E88D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A7112"/>
    <w:multiLevelType w:val="hybridMultilevel"/>
    <w:tmpl w:val="54F25098"/>
    <w:lvl w:ilvl="0" w:tplc="34421846">
      <w:start w:val="1"/>
      <w:numFmt w:val="bullet"/>
      <w:pStyle w:val="BulletLvl1"/>
      <w:lvlText w:val=""/>
      <w:lvlJc w:val="left"/>
      <w:pPr>
        <w:ind w:left="720" w:hanging="360"/>
      </w:pPr>
      <w:rPr>
        <w:rFonts w:ascii="Symbol" w:hAnsi="Symbol" w:hint="default"/>
        <w:color w:val="27B57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F31F9"/>
    <w:multiLevelType w:val="hybridMultilevel"/>
    <w:tmpl w:val="FDD2F43C"/>
    <w:lvl w:ilvl="0" w:tplc="343E8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659E3"/>
    <w:multiLevelType w:val="hybridMultilevel"/>
    <w:tmpl w:val="96E8B662"/>
    <w:lvl w:ilvl="0" w:tplc="C3CCDF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41055"/>
    <w:multiLevelType w:val="hybridMultilevel"/>
    <w:tmpl w:val="4F422C40"/>
    <w:lvl w:ilvl="0" w:tplc="9C60A9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2E"/>
    <w:rsid w:val="00005883"/>
    <w:rsid w:val="00017B8D"/>
    <w:rsid w:val="00044991"/>
    <w:rsid w:val="00084CD6"/>
    <w:rsid w:val="000A579B"/>
    <w:rsid w:val="000A6E00"/>
    <w:rsid w:val="001008D1"/>
    <w:rsid w:val="001357DE"/>
    <w:rsid w:val="001B25EF"/>
    <w:rsid w:val="001F678A"/>
    <w:rsid w:val="0024621E"/>
    <w:rsid w:val="00246C80"/>
    <w:rsid w:val="00274F3E"/>
    <w:rsid w:val="00284617"/>
    <w:rsid w:val="00285F56"/>
    <w:rsid w:val="002B2269"/>
    <w:rsid w:val="002E5449"/>
    <w:rsid w:val="00314DDE"/>
    <w:rsid w:val="00322CED"/>
    <w:rsid w:val="003231C1"/>
    <w:rsid w:val="00324164"/>
    <w:rsid w:val="003A670A"/>
    <w:rsid w:val="003C38AC"/>
    <w:rsid w:val="004139ED"/>
    <w:rsid w:val="00436DA5"/>
    <w:rsid w:val="00446602"/>
    <w:rsid w:val="004507CF"/>
    <w:rsid w:val="00450C9D"/>
    <w:rsid w:val="004577F8"/>
    <w:rsid w:val="00463064"/>
    <w:rsid w:val="004707F0"/>
    <w:rsid w:val="00471E95"/>
    <w:rsid w:val="00473DB6"/>
    <w:rsid w:val="004846DE"/>
    <w:rsid w:val="004A3602"/>
    <w:rsid w:val="004B463D"/>
    <w:rsid w:val="004B7DB6"/>
    <w:rsid w:val="004D12ED"/>
    <w:rsid w:val="004E3EB3"/>
    <w:rsid w:val="005438F3"/>
    <w:rsid w:val="00593E2E"/>
    <w:rsid w:val="005A05E7"/>
    <w:rsid w:val="007351D5"/>
    <w:rsid w:val="0073758A"/>
    <w:rsid w:val="007A47CB"/>
    <w:rsid w:val="007B0D99"/>
    <w:rsid w:val="007D3412"/>
    <w:rsid w:val="00855EB5"/>
    <w:rsid w:val="0089662D"/>
    <w:rsid w:val="008C7A1F"/>
    <w:rsid w:val="008D57A8"/>
    <w:rsid w:val="008E0D93"/>
    <w:rsid w:val="008E3138"/>
    <w:rsid w:val="00905425"/>
    <w:rsid w:val="00955332"/>
    <w:rsid w:val="00983163"/>
    <w:rsid w:val="009A1C7C"/>
    <w:rsid w:val="009B18AF"/>
    <w:rsid w:val="009F3D9D"/>
    <w:rsid w:val="00A064C7"/>
    <w:rsid w:val="00A74C52"/>
    <w:rsid w:val="00AA1A07"/>
    <w:rsid w:val="00AA675B"/>
    <w:rsid w:val="00AC7858"/>
    <w:rsid w:val="00AD7388"/>
    <w:rsid w:val="00AE6D5F"/>
    <w:rsid w:val="00B509D2"/>
    <w:rsid w:val="00C70E85"/>
    <w:rsid w:val="00C7153A"/>
    <w:rsid w:val="00C77AC0"/>
    <w:rsid w:val="00CA2755"/>
    <w:rsid w:val="00CC0E4A"/>
    <w:rsid w:val="00CC6EB6"/>
    <w:rsid w:val="00CD6B97"/>
    <w:rsid w:val="00CE652E"/>
    <w:rsid w:val="00D06E37"/>
    <w:rsid w:val="00D30F75"/>
    <w:rsid w:val="00D558FA"/>
    <w:rsid w:val="00D56D0D"/>
    <w:rsid w:val="00D574FB"/>
    <w:rsid w:val="00D71625"/>
    <w:rsid w:val="00DB21A5"/>
    <w:rsid w:val="00DC25DF"/>
    <w:rsid w:val="00DC5637"/>
    <w:rsid w:val="00E0010C"/>
    <w:rsid w:val="00E0359B"/>
    <w:rsid w:val="00E42D6A"/>
    <w:rsid w:val="00E60737"/>
    <w:rsid w:val="00E70D84"/>
    <w:rsid w:val="00E714EB"/>
    <w:rsid w:val="00ED6F38"/>
    <w:rsid w:val="00EE6E69"/>
    <w:rsid w:val="00EF757E"/>
    <w:rsid w:val="00F46F35"/>
    <w:rsid w:val="00F570A7"/>
    <w:rsid w:val="00FB14F1"/>
    <w:rsid w:val="00FD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0BB54EC"/>
  <w15:docId w15:val="{CAA1FD68-0105-4E1F-8C77-D99AB120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1625"/>
  </w:style>
  <w:style w:type="paragraph" w:styleId="Heading1">
    <w:name w:val="heading 1"/>
    <w:basedOn w:val="Normal"/>
    <w:next w:val="Normal"/>
    <w:link w:val="Heading1Char"/>
    <w:uiPriority w:val="9"/>
    <w:qFormat/>
    <w:rsid w:val="00324164"/>
    <w:pPr>
      <w:spacing w:after="240"/>
      <w:outlineLvl w:val="0"/>
    </w:pPr>
    <w:rPr>
      <w:rFonts w:ascii="Arial" w:hAnsi="Arial" w:cs="Arial"/>
      <w:b/>
      <w:caps/>
      <w:color w:val="27B57A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7F8"/>
    <w:pPr>
      <w:spacing w:after="120"/>
      <w:outlineLvl w:val="1"/>
    </w:pPr>
    <w:rPr>
      <w:rFonts w:ascii="Arial" w:hAnsi="Arial" w:cs="Arial"/>
      <w:b/>
      <w:color w:val="27B57A"/>
      <w:sz w:val="3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577F8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164"/>
    <w:rPr>
      <w:rFonts w:ascii="Arial" w:hAnsi="Arial" w:cs="Arial"/>
      <w:b/>
      <w:caps/>
      <w:color w:val="27B57A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577F8"/>
    <w:rPr>
      <w:rFonts w:ascii="Arial" w:hAnsi="Arial" w:cs="Arial"/>
      <w:b/>
      <w:color w:val="27B57A"/>
      <w:sz w:val="3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577F8"/>
    <w:rPr>
      <w:rFonts w:ascii="Arial" w:hAnsi="Arial" w:cs="Arial"/>
      <w:b/>
      <w:color w:val="27B57A"/>
      <w:sz w:val="24"/>
      <w:szCs w:val="24"/>
    </w:rPr>
  </w:style>
  <w:style w:type="paragraph" w:styleId="Header">
    <w:name w:val="header"/>
    <w:basedOn w:val="Normal"/>
    <w:link w:val="HeaderChar"/>
    <w:unhideWhenUsed/>
    <w:rsid w:val="0024621E"/>
    <w:pPr>
      <w:tabs>
        <w:tab w:val="center" w:pos="4680"/>
        <w:tab w:val="right" w:pos="9360"/>
      </w:tabs>
      <w:jc w:val="right"/>
    </w:pPr>
    <w:rPr>
      <w:sz w:val="18"/>
      <w:lang w:eastAsia="en-CA"/>
    </w:rPr>
  </w:style>
  <w:style w:type="character" w:customStyle="1" w:styleId="HeaderChar">
    <w:name w:val="Header Char"/>
    <w:basedOn w:val="DefaultParagraphFont"/>
    <w:link w:val="Header"/>
    <w:rsid w:val="0024621E"/>
    <w:rPr>
      <w:sz w:val="18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4621E"/>
    <w:pPr>
      <w:tabs>
        <w:tab w:val="center" w:pos="4680"/>
        <w:tab w:val="right" w:pos="9360"/>
      </w:tabs>
      <w:jc w:val="right"/>
    </w:pPr>
    <w:rPr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4621E"/>
    <w:rPr>
      <w:color w:val="FFFFFF" w:themeColor="background1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621E"/>
    <w:rPr>
      <w:b/>
      <w:color w:val="002D72"/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10"/>
    <w:rsid w:val="0024621E"/>
    <w:rPr>
      <w:b/>
      <w:color w:val="002D72"/>
      <w:sz w:val="34"/>
      <w:szCs w:val="3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621E"/>
    <w:rPr>
      <w:rFonts w:ascii="Arial" w:hAnsi="Arial"/>
      <w:i/>
      <w:color w:val="002D72"/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24621E"/>
    <w:rPr>
      <w:rFonts w:ascii="Arial" w:hAnsi="Arial"/>
      <w:i/>
      <w:color w:val="002D72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2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21E"/>
    <w:pPr>
      <w:ind w:left="720"/>
      <w:contextualSpacing/>
    </w:pPr>
  </w:style>
  <w:style w:type="paragraph" w:customStyle="1" w:styleId="BulletLvl1">
    <w:name w:val="Bullet Lvl 1"/>
    <w:basedOn w:val="BodyCopy"/>
    <w:qFormat/>
    <w:rsid w:val="00463064"/>
    <w:pPr>
      <w:numPr>
        <w:numId w:val="2"/>
      </w:numPr>
      <w:ind w:left="360"/>
    </w:pPr>
  </w:style>
  <w:style w:type="paragraph" w:customStyle="1" w:styleId="BulletLvl2">
    <w:name w:val="Bullet Lvl 2"/>
    <w:basedOn w:val="BulletLvl1"/>
    <w:qFormat/>
    <w:rsid w:val="00463064"/>
    <w:pPr>
      <w:numPr>
        <w:ilvl w:val="1"/>
        <w:numId w:val="1"/>
      </w:numPr>
      <w:ind w:left="720"/>
      <w:contextualSpacing/>
    </w:pPr>
  </w:style>
  <w:style w:type="paragraph" w:customStyle="1" w:styleId="BodyCopy">
    <w:name w:val="Body Copy"/>
    <w:basedOn w:val="Normal"/>
    <w:qFormat/>
    <w:rsid w:val="00463064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59"/>
    <w:rsid w:val="00FB1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Copy"/>
    <w:next w:val="BodyCopy"/>
    <w:qFormat/>
    <w:rsid w:val="00463064"/>
    <w:pPr>
      <w:spacing w:before="60" w:after="60"/>
    </w:pPr>
  </w:style>
  <w:style w:type="paragraph" w:customStyle="1" w:styleId="TableContent">
    <w:name w:val="Table Content"/>
    <w:basedOn w:val="TableHeader"/>
    <w:qFormat/>
    <w:rsid w:val="00463064"/>
    <w:rPr>
      <w:sz w:val="20"/>
    </w:rPr>
  </w:style>
  <w:style w:type="paragraph" w:customStyle="1" w:styleId="BulletLvl3">
    <w:name w:val="Bullet Lvl 3"/>
    <w:basedOn w:val="BulletLvl2"/>
    <w:qFormat/>
    <w:rsid w:val="00463064"/>
    <w:pPr>
      <w:numPr>
        <w:ilvl w:val="2"/>
      </w:numPr>
      <w:ind w:left="1080"/>
    </w:pPr>
  </w:style>
  <w:style w:type="paragraph" w:customStyle="1" w:styleId="Page2Footer">
    <w:name w:val="Page 2 Footer"/>
    <w:basedOn w:val="BodyCopy"/>
    <w:qFormat/>
    <w:rsid w:val="00473DB6"/>
    <w:rPr>
      <w:b/>
      <w:bCs/>
      <w:color w:val="27B57A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E607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73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139ED"/>
    <w:rPr>
      <w:color w:val="808080"/>
    </w:rPr>
  </w:style>
  <w:style w:type="character" w:styleId="Strong">
    <w:name w:val="Strong"/>
    <w:basedOn w:val="DefaultParagraphFont"/>
    <w:uiPriority w:val="22"/>
    <w:qFormat/>
    <w:rsid w:val="009054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6158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870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824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283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060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safebc.com/en/law-policy/occupational-health-safety/searchable-ohs-regulation/ohs-regulation/part-04-general-condition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fety@go2hr.ca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go2HR%20Templates\go2HR%20Fact%20Sheet%20Templates\go2HR%20Health%20&amp;%20Safety%20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890DB-879E-45AB-A50B-51CC1073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go2HR Health &amp; Safety Fact Sheet Template.dotx</Template>
  <TotalTime>50</TotalTime>
  <Pages>5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Lonnie Burnett</dc:creator>
  <cp:lastModifiedBy>Lonnie Burnett</cp:lastModifiedBy>
  <cp:revision>7</cp:revision>
  <dcterms:created xsi:type="dcterms:W3CDTF">2022-04-20T22:36:00Z</dcterms:created>
  <dcterms:modified xsi:type="dcterms:W3CDTF">2022-04-29T21:28:00Z</dcterms:modified>
</cp:coreProperties>
</file>